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8E9" w:rsidRDefault="00D258E9">
      <w:r>
        <w:rPr>
          <w:cap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619CA15">
            <wp:simplePos x="0" y="0"/>
            <wp:positionH relativeFrom="column">
              <wp:posOffset>-909057</wp:posOffset>
            </wp:positionH>
            <wp:positionV relativeFrom="paragraph">
              <wp:posOffset>-1350010</wp:posOffset>
            </wp:positionV>
            <wp:extent cx="7591235" cy="130175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96" cy="13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653496663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D258E9" w:rsidRDefault="00D258E9"/>
        <w:p w:rsidR="00D258E9" w:rsidRDefault="00DF22BC"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7398385</wp:posOffset>
                </wp:positionV>
                <wp:extent cx="7562850" cy="1302213"/>
                <wp:effectExtent l="0" t="0" r="0" b="0"/>
                <wp:wrapNone/>
                <wp:docPr id="8" name="Afbeelding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302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A1E0D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4384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1343660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5105400" cy="6720840"/>
                    <wp:effectExtent l="0" t="0" r="0" b="3810"/>
                    <wp:wrapSquare wrapText="bothSides"/>
                    <wp:docPr id="131" name="Tekstvak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054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_Hlk529784524"/>
                              <w:bookmarkEnd w:id="0"/>
                              <w:p w:rsidR="00D258E9" w:rsidRDefault="00B2301B" w:rsidP="009952DC">
                                <w:pPr>
                                  <w:pStyle w:val="Titel"/>
                                </w:pPr>
                                <w:sdt>
                                  <w:sdtPr>
                                    <w:alias w:val="Titel"/>
                                    <w:tag w:val=""/>
                                    <w:id w:val="-85650899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952DC">
                                      <w:t>Animood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Ondertitel"/>
                                  <w:tag w:val=""/>
                                  <w:id w:val="29864661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258E9" w:rsidRDefault="009952DC" w:rsidP="009952DC">
                                    <w:pPr>
                                      <w:pStyle w:val="Geenafstand"/>
                                    </w:pPr>
                                    <w:r w:rsidRPr="009952DC">
                                      <w:t>Kostprijs</w:t>
                                    </w:r>
                                    <w:r>
                                      <w:t>b</w:t>
                                    </w:r>
                                    <w:r w:rsidRPr="009952DC">
                                      <w:t xml:space="preserve">erekening V2 </w:t>
                                    </w:r>
                                    <w:r w:rsidR="001A1E0D">
                                      <w:t>laatste verbetering</w:t>
                                    </w:r>
                                  </w:p>
                                </w:sdtContent>
                              </w:sdt>
                              <w:p w:rsidR="00D258E9" w:rsidRDefault="00D258E9">
                                <w:pPr>
                                  <w:pStyle w:val="Geenafstand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1" o:spid="_x0000_s1026" type="#_x0000_t202" style="position:absolute;margin-left:0;margin-top:0;width:402pt;height:529.2pt;z-index:251664384;visibility:visible;mso-wrap-style:square;mso-width-percent:0;mso-height-percent:350;mso-left-percent:77;mso-top-percent:540;mso-wrap-distance-left:14.4pt;mso-wrap-distance-top:0;mso-wrap-distance-right:14.4pt;mso-wrap-distance-bottom:0;mso-position-horizontal-relative:margin;mso-position-vertical-relative:page;mso-width-percent: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" filled="f" stroked="f" strokeweight=".5pt">
                    <v:textbox style="mso-fit-shape-to-text:t" inset="0,0,0,0">
                      <w:txbxContent>
                        <w:bookmarkStart w:id="1" w:name="_Hlk529784524"/>
                        <w:bookmarkEnd w:id="1"/>
                        <w:p w:rsidR="00D258E9" w:rsidRDefault="00B2301B" w:rsidP="009952DC">
                          <w:pPr>
                            <w:pStyle w:val="Titel"/>
                          </w:pPr>
                          <w:sdt>
                            <w:sdtPr>
                              <w:alias w:val="Titel"/>
                              <w:tag w:val=""/>
                              <w:id w:val="-8565089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952DC">
                                <w:t>Animood</w:t>
                              </w:r>
                            </w:sdtContent>
                          </w:sdt>
                        </w:p>
                        <w:sdt>
                          <w:sdtPr>
                            <w:alias w:val="Ondertitel"/>
                            <w:tag w:val=""/>
                            <w:id w:val="29864661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D258E9" w:rsidRDefault="009952DC" w:rsidP="009952DC">
                              <w:pPr>
                                <w:pStyle w:val="Geenafstand"/>
                              </w:pPr>
                              <w:r w:rsidRPr="009952DC">
                                <w:t>Kostprijs</w:t>
                              </w:r>
                              <w:r>
                                <w:t>b</w:t>
                              </w:r>
                              <w:r w:rsidRPr="009952DC">
                                <w:t xml:space="preserve">erekening V2 </w:t>
                              </w:r>
                              <w:r w:rsidR="001A1E0D">
                                <w:t>laatste verbetering</w:t>
                              </w:r>
                            </w:p>
                          </w:sdtContent>
                        </w:sdt>
                        <w:p w:rsidR="00D258E9" w:rsidRDefault="00D258E9">
                          <w:pPr>
                            <w:pStyle w:val="Geenafstand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D258E9">
            <w:rPr>
              <w:b/>
            </w:rPr>
            <w:br w:type="page"/>
          </w:r>
        </w:p>
      </w:sdtContent>
    </w:sdt>
    <w:sdt>
      <w:sdtPr>
        <w:rPr>
          <w:rFonts w:ascii="Verdana" w:eastAsiaTheme="minorHAnsi" w:hAnsi="Verdana" w:cstheme="minorBidi"/>
          <w:b w:val="0"/>
          <w:color w:val="000000" w:themeColor="text1"/>
          <w:sz w:val="26"/>
          <w:szCs w:val="22"/>
          <w:lang w:val="nl-NL" w:eastAsia="en-US"/>
        </w:rPr>
        <w:id w:val="-1784314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258E9" w:rsidRDefault="00D258E9" w:rsidP="00D258E9">
          <w:pPr>
            <w:pStyle w:val="Kopvaninhoudsopgave"/>
          </w:pPr>
          <w:r>
            <w:rPr>
              <w:lang w:val="nl-NL"/>
            </w:rPr>
            <w:t>Inhoud</w:t>
          </w:r>
          <w:bookmarkStart w:id="2" w:name="_GoBack"/>
          <w:bookmarkEnd w:id="2"/>
        </w:p>
        <w:p w:rsidR="005A07D9" w:rsidRDefault="00D258E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r>
            <w:rPr>
              <w:b/>
              <w:bCs/>
              <w:lang w:val="nl-NL"/>
            </w:rPr>
            <w:fldChar w:fldCharType="begin"/>
          </w:r>
          <w:r>
            <w:rPr>
              <w:b/>
              <w:bCs/>
              <w:lang w:val="nl-NL"/>
            </w:rPr>
            <w:instrText xml:space="preserve"> TOC \o "1-3" \h \z \u </w:instrText>
          </w:r>
          <w:r>
            <w:rPr>
              <w:b/>
              <w:bCs/>
              <w:lang w:val="nl-NL"/>
            </w:rPr>
            <w:fldChar w:fldCharType="separate"/>
          </w:r>
          <w:hyperlink w:anchor="_Toc530679821" w:history="1">
            <w:r w:rsidR="005A07D9" w:rsidRPr="00FE5133">
              <w:rPr>
                <w:rStyle w:val="Hyperlink"/>
                <w:noProof/>
              </w:rPr>
              <w:t>Inleiding</w:t>
            </w:r>
            <w:r w:rsidR="005A07D9">
              <w:rPr>
                <w:noProof/>
                <w:webHidden/>
              </w:rPr>
              <w:tab/>
            </w:r>
            <w:r w:rsidR="005A07D9">
              <w:rPr>
                <w:noProof/>
                <w:webHidden/>
              </w:rPr>
              <w:fldChar w:fldCharType="begin"/>
            </w:r>
            <w:r w:rsidR="005A07D9">
              <w:rPr>
                <w:noProof/>
                <w:webHidden/>
              </w:rPr>
              <w:instrText xml:space="preserve"> PAGEREF _Toc530679821 \h </w:instrText>
            </w:r>
            <w:r w:rsidR="005A07D9">
              <w:rPr>
                <w:noProof/>
                <w:webHidden/>
              </w:rPr>
            </w:r>
            <w:r w:rsidR="005A07D9">
              <w:rPr>
                <w:noProof/>
                <w:webHidden/>
              </w:rPr>
              <w:fldChar w:fldCharType="separate"/>
            </w:r>
            <w:r w:rsidR="005A07D9">
              <w:rPr>
                <w:noProof/>
                <w:webHidden/>
              </w:rPr>
              <w:t>3</w:t>
            </w:r>
            <w:r w:rsidR="005A07D9">
              <w:rPr>
                <w:noProof/>
                <w:webHidden/>
              </w:rPr>
              <w:fldChar w:fldCharType="end"/>
            </w:r>
          </w:hyperlink>
        </w:p>
        <w:p w:rsidR="005A07D9" w:rsidRDefault="005A07D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hyperlink w:anchor="_Toc530679822" w:history="1">
            <w:r w:rsidRPr="00FE5133">
              <w:rPr>
                <w:rStyle w:val="Hyperlink"/>
                <w:noProof/>
              </w:rPr>
              <w:t>Kosten product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_Toc530679822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7D9" w:rsidRDefault="005A07D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hyperlink w:anchor="_Toc530679823" w:history="1">
            <w:r w:rsidRPr="00FE5133">
              <w:rPr>
                <w:rStyle w:val="Hyperlink"/>
                <w:noProof/>
              </w:rPr>
              <w:t>Bijlagen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_Toc530679823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7D9" w:rsidRDefault="005A07D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hyperlink w:anchor="_Toc530679824" w:history="1">
            <w:r w:rsidRPr="00FE5133">
              <w:rPr>
                <w:rStyle w:val="Hyperlink"/>
                <w:noProof/>
              </w:rPr>
              <w:t>Berekeningen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_Toc530679824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7D9" w:rsidRDefault="005A07D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hyperlink w:anchor="_Toc530679825" w:history="1">
            <w:r w:rsidRPr="00FE5133">
              <w:rPr>
                <w:rStyle w:val="Hyperlink"/>
                <w:noProof/>
              </w:rPr>
              <w:t>Inleiding product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_Toc530679825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7D9" w:rsidRDefault="005A07D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hyperlink w:anchor="_Toc530679826" w:history="1">
            <w:r w:rsidRPr="00FE5133">
              <w:rPr>
                <w:rStyle w:val="Hyperlink"/>
                <w:noProof/>
              </w:rPr>
              <w:t>Tweede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_Toc530679826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7D9" w:rsidRDefault="005A07D9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nl-NL" w:eastAsia="nl-NL"/>
            </w:rPr>
          </w:pPr>
          <w:hyperlink w:anchor="_Toc530679827" w:history="1">
            <w:r w:rsidRPr="00FE5133">
              <w:rPr>
                <w:rStyle w:val="Hyperlink"/>
                <w:noProof/>
              </w:rPr>
              <w:t>Kostprijsberekening product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_Toc530679827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8E9" w:rsidRDefault="00D258E9" w:rsidP="00D258E9">
          <w:r>
            <w:rPr>
              <w:b/>
              <w:bCs/>
              <w:lang w:val="nl-NL"/>
            </w:rPr>
            <w:fldChar w:fldCharType="end"/>
          </w:r>
        </w:p>
      </w:sdtContent>
    </w:sdt>
    <w:p w:rsidR="00D258E9" w:rsidRDefault="00D258E9" w:rsidP="00D258E9">
      <w:r>
        <w:br w:type="page"/>
      </w:r>
    </w:p>
    <w:p w:rsidR="00D258E9" w:rsidRDefault="00D258E9" w:rsidP="00D258E9">
      <w:pPr>
        <w:pStyle w:val="Kop1"/>
      </w:pPr>
      <w:bookmarkStart w:id="3" w:name="_Toc530679821"/>
      <w:r>
        <w:lastRenderedPageBreak/>
        <w:t>Inleiding</w:t>
      </w:r>
      <w:bookmarkEnd w:id="3"/>
    </w:p>
    <w:p w:rsidR="00D258E9" w:rsidRPr="00CE6CCE" w:rsidRDefault="00D258E9" w:rsidP="00D258E9">
      <w:r>
        <w:t>Wij gaan een automatische dierenvoerbak maken die vanop afstand bestuurd kan worden via een app.</w:t>
      </w:r>
    </w:p>
    <w:p w:rsidR="00D258E9" w:rsidRDefault="00D258E9" w:rsidP="00D258E9">
      <w:pPr>
        <w:rPr>
          <w:b/>
          <w:sz w:val="28"/>
        </w:rPr>
      </w:pPr>
    </w:p>
    <w:p w:rsidR="008712A1" w:rsidRDefault="008712A1" w:rsidP="00D258E9">
      <w:pPr>
        <w:rPr>
          <w:b/>
          <w:sz w:val="28"/>
        </w:rPr>
      </w:pPr>
    </w:p>
    <w:p w:rsidR="00D258E9" w:rsidRDefault="00D258E9" w:rsidP="00D258E9">
      <w:pPr>
        <w:pStyle w:val="Kop1"/>
        <w:rPr>
          <w:b/>
        </w:rPr>
      </w:pPr>
      <w:bookmarkStart w:id="4" w:name="_Toc530679822"/>
      <w:r>
        <w:t>Kosten product 1</w:t>
      </w:r>
      <w:bookmarkEnd w:id="4"/>
    </w:p>
    <w:tbl>
      <w:tblPr>
        <w:tblStyle w:val="Rastertabel4-Accent5"/>
        <w:tblW w:w="9209" w:type="dxa"/>
        <w:tblLook w:val="04A0" w:firstRow="1" w:lastRow="0" w:firstColumn="1" w:lastColumn="0" w:noHBand="0" w:noVBand="1"/>
      </w:tblPr>
      <w:tblGrid>
        <w:gridCol w:w="2972"/>
        <w:gridCol w:w="1276"/>
        <w:gridCol w:w="1559"/>
        <w:gridCol w:w="3402"/>
      </w:tblGrid>
      <w:tr w:rsidR="00D258E9" w:rsidTr="001949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Kosten: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Bijlage: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Prijs: 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Vaste/Variabele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 w:rsidRPr="00737EE4">
              <w:rPr>
                <w:b w:val="0"/>
                <w:sz w:val="24"/>
                <w:szCs w:val="24"/>
              </w:rPr>
              <w:t>ARDUINO YÚN REV 2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</w:t>
            </w:r>
            <w:r w:rsidRPr="00737EE4">
              <w:rPr>
                <w:sz w:val="24"/>
                <w:szCs w:val="24"/>
              </w:rPr>
              <w:t>49,00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 w:rsidRPr="00737EE4">
              <w:rPr>
                <w:b w:val="0"/>
                <w:sz w:val="24"/>
                <w:szCs w:val="24"/>
              </w:rPr>
              <w:t>Breadboard</w:t>
            </w:r>
            <w:proofErr w:type="spellEnd"/>
            <w:r w:rsidRPr="00737EE4">
              <w:rPr>
                <w:b w:val="0"/>
                <w:sz w:val="24"/>
                <w:szCs w:val="24"/>
              </w:rPr>
              <w:t xml:space="preserve"> 830 </w:t>
            </w:r>
            <w:proofErr w:type="spellStart"/>
            <w:r w:rsidRPr="00737EE4">
              <w:rPr>
                <w:b w:val="0"/>
                <w:sz w:val="24"/>
                <w:szCs w:val="24"/>
              </w:rPr>
              <w:t>with</w:t>
            </w:r>
            <w:proofErr w:type="spellEnd"/>
            <w:r w:rsidRPr="00737EE4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737EE4">
              <w:rPr>
                <w:b w:val="0"/>
                <w:sz w:val="24"/>
                <w:szCs w:val="24"/>
              </w:rPr>
              <w:t>wire</w:t>
            </w:r>
            <w:proofErr w:type="spellEnd"/>
            <w:r w:rsidRPr="00737EE4">
              <w:rPr>
                <w:b w:val="0"/>
                <w:sz w:val="24"/>
                <w:szCs w:val="24"/>
              </w:rPr>
              <w:t xml:space="preserve"> kit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258E9" w:rsidRPr="00737EE4" w:rsidRDefault="00D258E9" w:rsidP="00294A4D">
            <w:pPr>
              <w:tabs>
                <w:tab w:val="right" w:pos="32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Pr="00737EE4">
              <w:rPr>
                <w:sz w:val="24"/>
                <w:szCs w:val="24"/>
              </w:rPr>
              <w:t>7,90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 w:rsidRPr="00737EE4">
              <w:rPr>
                <w:b w:val="0"/>
                <w:sz w:val="24"/>
                <w:szCs w:val="24"/>
              </w:rPr>
              <w:t>Moter</w:t>
            </w:r>
            <w:proofErr w:type="spellEnd"/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</w:t>
            </w:r>
            <w:r w:rsidRPr="00737EE4">
              <w:rPr>
                <w:sz w:val="24"/>
                <w:szCs w:val="24"/>
              </w:rPr>
              <w:t>11,70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Real time </w:t>
            </w:r>
            <w:proofErr w:type="spellStart"/>
            <w:r>
              <w:rPr>
                <w:b w:val="0"/>
                <w:sz w:val="24"/>
                <w:szCs w:val="24"/>
              </w:rPr>
              <w:t>clock</w:t>
            </w:r>
            <w:proofErr w:type="spellEnd"/>
            <w:r>
              <w:rPr>
                <w:b w:val="0"/>
                <w:sz w:val="24"/>
                <w:szCs w:val="24"/>
              </w:rPr>
              <w:t xml:space="preserve"> voor Arduino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Pr="00737EE4">
              <w:rPr>
                <w:sz w:val="24"/>
                <w:szCs w:val="24"/>
              </w:rPr>
              <w:t>1,</w:t>
            </w:r>
            <w:r w:rsidR="007C4734"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Water tap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="009E58B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</w:t>
            </w:r>
            <w:r w:rsidR="009E58B7">
              <w:rPr>
                <w:sz w:val="24"/>
                <w:szCs w:val="24"/>
              </w:rPr>
              <w:t>93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 w:rsidRPr="00737EE4">
              <w:rPr>
                <w:b w:val="0"/>
                <w:sz w:val="24"/>
                <w:szCs w:val="24"/>
              </w:rPr>
              <w:t>Roest</w:t>
            </w:r>
            <w:r>
              <w:rPr>
                <w:b w:val="0"/>
                <w:sz w:val="24"/>
                <w:szCs w:val="24"/>
              </w:rPr>
              <w:t>vrijstalen voer- en waterbakjes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</w:t>
            </w:r>
            <w:r w:rsidR="00B30A5F">
              <w:rPr>
                <w:sz w:val="24"/>
                <w:szCs w:val="24"/>
              </w:rPr>
              <w:t xml:space="preserve"> 6</w:t>
            </w:r>
            <w:r w:rsidRPr="00737EE4">
              <w:rPr>
                <w:sz w:val="24"/>
                <w:szCs w:val="24"/>
              </w:rPr>
              <w:t>,</w:t>
            </w:r>
            <w:r w:rsidR="00B30A5F">
              <w:rPr>
                <w:sz w:val="24"/>
                <w:szCs w:val="24"/>
              </w:rPr>
              <w:t>09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Multiplex hardhout 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</w:t>
            </w:r>
            <w:r w:rsidRPr="00737EE4">
              <w:rPr>
                <w:sz w:val="24"/>
                <w:szCs w:val="24"/>
              </w:rPr>
              <w:t>15,41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PVC-buis</w:t>
            </w:r>
            <w:proofErr w:type="spellEnd"/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Pr="00737EE4">
              <w:rPr>
                <w:sz w:val="24"/>
                <w:szCs w:val="24"/>
              </w:rPr>
              <w:t>5,12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PVC bochtstuk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Pr="00737EE4">
              <w:rPr>
                <w:sz w:val="24"/>
                <w:szCs w:val="24"/>
              </w:rPr>
              <w:t>1,15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Variabele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 w:rsidRPr="00737EE4">
              <w:rPr>
                <w:b w:val="0"/>
                <w:sz w:val="24"/>
                <w:szCs w:val="24"/>
              </w:rPr>
              <w:t>Zaag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="006F37E5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,0</w:t>
            </w:r>
            <w:r w:rsidR="00766A58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Vaste kosten 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Pattex</w:t>
            </w:r>
            <w:proofErr w:type="spellEnd"/>
            <w:r>
              <w:rPr>
                <w:b w:val="0"/>
                <w:sz w:val="24"/>
                <w:szCs w:val="24"/>
              </w:rPr>
              <w:t xml:space="preserve"> 100% lijm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  </w:t>
            </w:r>
            <w:r w:rsidRPr="00737EE4">
              <w:rPr>
                <w:sz w:val="24"/>
                <w:szCs w:val="24"/>
              </w:rPr>
              <w:t>9,79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Vaste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Loon </w:t>
            </w:r>
            <w:r w:rsidRPr="00737EE4">
              <w:rPr>
                <w:b w:val="0"/>
                <w:sz w:val="24"/>
                <w:szCs w:val="24"/>
              </w:rPr>
              <w:t xml:space="preserve"> </w:t>
            </w:r>
            <w:r w:rsidR="008579C7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 xml:space="preserve"> uur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D258E9" w:rsidRPr="00737EE4" w:rsidRDefault="008579C7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€ 133,20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Vaste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85047E" w:rsidRDefault="00D258E9" w:rsidP="00194961">
            <w:pPr>
              <w:rPr>
                <w:b w:val="0"/>
              </w:rPr>
            </w:pPr>
            <w:r>
              <w:rPr>
                <w:b w:val="0"/>
              </w:rPr>
              <w:t>Afschrijving PC</w:t>
            </w:r>
          </w:p>
        </w:tc>
        <w:tc>
          <w:tcPr>
            <w:tcW w:w="1276" w:type="dxa"/>
          </w:tcPr>
          <w:p w:rsidR="00D258E9" w:rsidRPr="00737EE4" w:rsidRDefault="0013091C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294A4D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</w:t>
            </w:r>
            <w:r w:rsidR="008950F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</w:t>
            </w:r>
            <w:r w:rsidR="008950F2">
              <w:rPr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Vaste kosten</w:t>
            </w:r>
          </w:p>
        </w:tc>
      </w:tr>
      <w:tr w:rsidR="00D258E9" w:rsidRPr="00737EE4" w:rsidTr="00194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D258E9" w:rsidRPr="00737EE4" w:rsidRDefault="00D258E9" w:rsidP="00194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Totaal*</w:t>
            </w:r>
          </w:p>
        </w:tc>
        <w:tc>
          <w:tcPr>
            <w:tcW w:w="1276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258E9" w:rsidRPr="00737EE4" w:rsidRDefault="00D258E9" w:rsidP="00294A4D">
            <w:pPr>
              <w:tabs>
                <w:tab w:val="left" w:pos="3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BD16FF">
              <w:rPr>
                <w:sz w:val="24"/>
                <w:szCs w:val="24"/>
              </w:rPr>
              <w:t>439</w:t>
            </w:r>
            <w:r>
              <w:rPr>
                <w:sz w:val="24"/>
                <w:szCs w:val="24"/>
              </w:rPr>
              <w:t>,</w:t>
            </w:r>
            <w:r w:rsidR="00BD16FF">
              <w:rPr>
                <w:sz w:val="24"/>
                <w:szCs w:val="24"/>
              </w:rPr>
              <w:t>08</w:t>
            </w:r>
          </w:p>
        </w:tc>
        <w:tc>
          <w:tcPr>
            <w:tcW w:w="3402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D258E9" w:rsidRPr="001F226E" w:rsidRDefault="00D258E9" w:rsidP="00D258E9">
      <w:pPr>
        <w:rPr>
          <w:sz w:val="20"/>
          <w:szCs w:val="24"/>
        </w:rPr>
      </w:pPr>
      <w:r w:rsidRPr="001F226E">
        <w:rPr>
          <w:sz w:val="20"/>
          <w:szCs w:val="24"/>
        </w:rPr>
        <w:t>*</w:t>
      </w:r>
      <w:r>
        <w:rPr>
          <w:sz w:val="18"/>
          <w:szCs w:val="24"/>
        </w:rPr>
        <w:t>Alle prijzen zijn exclusief btw</w:t>
      </w:r>
    </w:p>
    <w:p w:rsidR="00D258E9" w:rsidRDefault="00D258E9" w:rsidP="00D258E9">
      <w:r>
        <w:br w:type="page"/>
      </w:r>
    </w:p>
    <w:p w:rsidR="00D258E9" w:rsidRDefault="00D258E9" w:rsidP="00D258E9">
      <w:pPr>
        <w:pStyle w:val="Kop1"/>
      </w:pPr>
      <w:bookmarkStart w:id="5" w:name="_Toc530679823"/>
      <w:r w:rsidRPr="007344AC">
        <w:lastRenderedPageBreak/>
        <w:t>Bijlage</w:t>
      </w:r>
      <w:r>
        <w:t>n</w:t>
      </w:r>
      <w:bookmarkEnd w:id="5"/>
    </w:p>
    <w:p w:rsidR="008364D0" w:rsidRPr="008364D0" w:rsidRDefault="008364D0" w:rsidP="008364D0"/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t xml:space="preserve">Arduino </w:t>
      </w:r>
      <w:proofErr w:type="spellStart"/>
      <w:r w:rsidRPr="003A7CF4">
        <w:t>yun</w:t>
      </w:r>
      <w:proofErr w:type="spellEnd"/>
      <w:r w:rsidRPr="003A7CF4">
        <w:t xml:space="preserve"> </w:t>
      </w:r>
      <w:proofErr w:type="spellStart"/>
      <w:r w:rsidRPr="003A7CF4">
        <w:t>rev</w:t>
      </w:r>
      <w:proofErr w:type="spellEnd"/>
      <w:r w:rsidRPr="003A7CF4">
        <w:t xml:space="preserve"> 2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21931AEA" wp14:editId="237C3CB4">
            <wp:extent cx="5043183" cy="2293620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763" cy="231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11" w:history="1">
        <w:r w:rsidRPr="003A7CF4">
          <w:rPr>
            <w:rStyle w:val="Hyperlink"/>
          </w:rPr>
          <w:t>https://store.arduino.cc/arduino-yun-rev-2</w:t>
        </w:r>
      </w:hyperlink>
    </w:p>
    <w:p w:rsidR="008364D0" w:rsidRPr="003A7CF4" w:rsidRDefault="008364D0" w:rsidP="00D258E9">
      <w:pPr>
        <w:pStyle w:val="Lijstalinea"/>
      </w:pP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proofErr w:type="spellStart"/>
      <w:r w:rsidRPr="003A7CF4">
        <w:t>Breadboard</w:t>
      </w:r>
      <w:proofErr w:type="spellEnd"/>
      <w:r w:rsidRPr="003A7CF4">
        <w:t xml:space="preserve"> 830 </w:t>
      </w:r>
      <w:proofErr w:type="spellStart"/>
      <w:r w:rsidRPr="003A7CF4">
        <w:t>with</w:t>
      </w:r>
      <w:proofErr w:type="spellEnd"/>
      <w:r w:rsidRPr="003A7CF4">
        <w:t xml:space="preserve"> </w:t>
      </w:r>
      <w:proofErr w:type="spellStart"/>
      <w:r w:rsidRPr="003A7CF4">
        <w:t>wire</w:t>
      </w:r>
      <w:proofErr w:type="spellEnd"/>
      <w:r w:rsidRPr="003A7CF4">
        <w:t xml:space="preserve"> kit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703199FB" wp14:editId="39ED3529">
            <wp:extent cx="4589253" cy="2385703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7040" cy="24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13" w:history="1">
        <w:r w:rsidRPr="009D73C2">
          <w:rPr>
            <w:rStyle w:val="Hyperlink"/>
          </w:rPr>
          <w:t>https://store.arduino.cc/breadboard-830</w:t>
        </w:r>
      </w:hyperlink>
    </w:p>
    <w:p w:rsidR="008364D0" w:rsidRPr="003A7CF4" w:rsidRDefault="008364D0" w:rsidP="008364D0">
      <w:r>
        <w:br w:type="page"/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proofErr w:type="spellStart"/>
      <w:r w:rsidRPr="003A7CF4">
        <w:lastRenderedPageBreak/>
        <w:t>Moter</w:t>
      </w:r>
      <w:proofErr w:type="spellEnd"/>
      <w:r w:rsidRPr="003A7CF4">
        <w:t xml:space="preserve"> Arduino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5C1D2CDA" wp14:editId="664E818F">
            <wp:extent cx="4023360" cy="234614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1888" cy="23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15" w:history="1">
        <w:r w:rsidRPr="003A7CF4">
          <w:rPr>
            <w:rStyle w:val="Hyperlink"/>
          </w:rPr>
          <w:t>https://store.arduino.cc/feetec-9kg-torque-analog-feedback-servo-standard-rc-metal-gear-servo-motor</w:t>
        </w:r>
      </w:hyperlink>
    </w:p>
    <w:p w:rsidR="00D258E9" w:rsidRPr="0084179C" w:rsidRDefault="00D258E9" w:rsidP="00D258E9">
      <w:pPr>
        <w:pStyle w:val="Lijstalinea"/>
        <w:numPr>
          <w:ilvl w:val="0"/>
          <w:numId w:val="2"/>
        </w:numPr>
        <w:rPr>
          <w:rStyle w:val="Hyperlink"/>
          <w:color w:val="auto"/>
        </w:rPr>
      </w:pPr>
      <w:r w:rsidRPr="0084179C">
        <w:rPr>
          <w:rStyle w:val="Hyperlink"/>
          <w:color w:val="auto"/>
        </w:rPr>
        <w:t>Verzendingkosten: + € 3.08</w:t>
      </w:r>
    </w:p>
    <w:p w:rsidR="00D258E9" w:rsidRDefault="00D258E9" w:rsidP="00D258E9">
      <w:pPr>
        <w:rPr>
          <w:rStyle w:val="Hyperlink"/>
        </w:rPr>
      </w:pPr>
      <w:r>
        <w:rPr>
          <w:noProof/>
          <w:lang w:eastAsia="nl-BE"/>
        </w:rPr>
        <w:drawing>
          <wp:inline distT="0" distB="0" distL="0" distR="0" wp14:anchorId="6CCD2709" wp14:editId="155F672E">
            <wp:extent cx="4718649" cy="509323"/>
            <wp:effectExtent l="0" t="0" r="6350" b="508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4311" cy="5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4D0" w:rsidRDefault="008364D0" w:rsidP="00D258E9">
      <w:pPr>
        <w:rPr>
          <w:rStyle w:val="Hyperlink"/>
        </w:rPr>
      </w:pPr>
    </w:p>
    <w:p w:rsidR="00D258E9" w:rsidRDefault="00D258E9" w:rsidP="00D258E9">
      <w:pPr>
        <w:rPr>
          <w:rStyle w:val="Hyperlink"/>
          <w:color w:val="auto"/>
        </w:rPr>
      </w:pPr>
      <w:r>
        <w:rPr>
          <w:rStyle w:val="Hyperlink"/>
          <w:color w:val="auto"/>
        </w:rPr>
        <w:t xml:space="preserve">Bewijs dat </w:t>
      </w:r>
      <w:proofErr w:type="spellStart"/>
      <w:r w:rsidR="004541B2">
        <w:rPr>
          <w:rStyle w:val="Hyperlink"/>
          <w:color w:val="auto"/>
        </w:rPr>
        <w:t>Aliexpress</w:t>
      </w:r>
      <w:proofErr w:type="spellEnd"/>
      <w:r>
        <w:rPr>
          <w:rStyle w:val="Hyperlink"/>
          <w:color w:val="auto"/>
        </w:rPr>
        <w:t xml:space="preserve"> al zijn prijzen exclusief btw zijn:</w:t>
      </w:r>
      <w:r w:rsidR="004541B2">
        <w:rPr>
          <w:rStyle w:val="Hyperlink"/>
          <w:color w:val="auto"/>
        </w:rPr>
        <w:t xml:space="preserve"> </w:t>
      </w:r>
    </w:p>
    <w:p w:rsidR="00D258E9" w:rsidRDefault="00B2301B" w:rsidP="004541B2">
      <w:pPr>
        <w:rPr>
          <w:rStyle w:val="Hyperlink"/>
        </w:rPr>
      </w:pPr>
      <w:hyperlink r:id="rId17" w:history="1">
        <w:r w:rsidR="004541B2" w:rsidRPr="007131B5">
          <w:rPr>
            <w:rStyle w:val="Hyperlink"/>
          </w:rPr>
          <w:t>https://www.higherlevel.nl/forum/internationaal-ondernemen/internationaal-ondernemen/21-btw-over-producten-van-alibaba-en-aliexpress-567514</w:t>
        </w:r>
      </w:hyperlink>
      <w:r w:rsidR="004541B2" w:rsidRPr="004541B2">
        <w:rPr>
          <w:rStyle w:val="Hyperlink"/>
          <w:color w:val="auto"/>
        </w:rPr>
        <w:t xml:space="preserve"> </w:t>
      </w:r>
    </w:p>
    <w:p w:rsidR="004541B2" w:rsidRDefault="004541B2" w:rsidP="00D258E9">
      <w:r>
        <w:t>In dit forum werd er gediscussieerd over welke btw er terug gevorderd mag worden, hieruit  bleek dat er geen btw was en dus ook niet terug gevorderd kan worden.</w:t>
      </w:r>
    </w:p>
    <w:p w:rsidR="00140850" w:rsidRPr="003A7CF4" w:rsidRDefault="00140850" w:rsidP="00D258E9">
      <w:r>
        <w:br w:type="page"/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lastRenderedPageBreak/>
        <w:t xml:space="preserve">Real time </w:t>
      </w:r>
      <w:proofErr w:type="spellStart"/>
      <w:r w:rsidRPr="003A7CF4">
        <w:t>clock</w:t>
      </w:r>
      <w:proofErr w:type="spellEnd"/>
      <w:r w:rsidRPr="003A7CF4">
        <w:t xml:space="preserve"> voor Arduino</w:t>
      </w:r>
    </w:p>
    <w:p w:rsidR="00D258E9" w:rsidRPr="003A7CF4" w:rsidRDefault="00140850" w:rsidP="00D258E9">
      <w:pPr>
        <w:pStyle w:val="Lijstalinea"/>
      </w:pPr>
      <w:r>
        <w:rPr>
          <w:noProof/>
        </w:rPr>
        <w:drawing>
          <wp:inline distT="0" distB="0" distL="0" distR="0" wp14:anchorId="3B2D19F3" wp14:editId="10E2D47B">
            <wp:extent cx="5759450" cy="189357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</w:pPr>
    </w:p>
    <w:p w:rsidR="00D258E9" w:rsidRDefault="00D258E9" w:rsidP="00D258E9">
      <w:pPr>
        <w:pStyle w:val="Lijstalinea"/>
      </w:pPr>
    </w:p>
    <w:p w:rsidR="00D258E9" w:rsidRDefault="00D258E9" w:rsidP="00140850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19" w:history="1">
        <w:r w:rsidR="00140850" w:rsidRPr="007131B5">
          <w:rPr>
            <w:rStyle w:val="Hyperlink"/>
          </w:rPr>
          <w:t>https://nl.aliexpress.com/item/DS3231-AT24C32-IIC-High-Precision-RTC-Module-Clock-Timer-Memory-Module/2037934408.html?spm=a2g0z.search0104.3.9.62ca675bqJjNhp&amp;ws_ab_test=searchweb0_0,searchweb201602_2_10065_10068_10890_10546_5853215_10548_5851615_5730313_10696_5853015_10924_10925_10926_5729213_10618_10920_10304_10921_10307_5852915_10922_10820_537_536_10059_100031_10103_5852415_319_5852215_317_5852515_453_10084_454_10083_5850015_10843_5733313_10884_5733213_5850915_5733113_10887_10928_321_5733413_322_5733612_5852715_5852615_5733513-10890_5733313,searchweb201603_1,ppcSwitch_0&amp;algo_expid=d1b1f112-034b-4916-8ed2-bc909c5c65d1-1&amp;algo_pvid=d1b1f112-034b-4916-8ed2-bc909c5c65d1</w:t>
        </w:r>
      </w:hyperlink>
    </w:p>
    <w:p w:rsidR="00140850" w:rsidRPr="003A7CF4" w:rsidRDefault="00140850" w:rsidP="00140850">
      <w:r>
        <w:br w:type="page"/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lastRenderedPageBreak/>
        <w:t>Water tap</w:t>
      </w:r>
    </w:p>
    <w:p w:rsidR="00D258E9" w:rsidRPr="003A7CF4" w:rsidRDefault="00FE41E7" w:rsidP="00D258E9">
      <w:pPr>
        <w:pStyle w:val="Lijstalinea"/>
      </w:pPr>
      <w:r>
        <w:rPr>
          <w:noProof/>
        </w:rPr>
        <w:drawing>
          <wp:inline distT="0" distB="0" distL="0" distR="0" wp14:anchorId="4169C549" wp14:editId="32953E42">
            <wp:extent cx="5759450" cy="2585085"/>
            <wp:effectExtent l="0" t="0" r="0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r w:rsidR="00FE41E7" w:rsidRPr="00FE41E7">
        <w:rPr>
          <w:rStyle w:val="Hyperlink"/>
        </w:rPr>
        <w:t>https://nl.aliexpress.com/item/Homebrew-Bottling-Bucket-Plastic-Spigot-replacement-spigot/32804019361.html?spm=a2g0z.search0104.3.15.4409f755kDBuDg&amp;ws_ab_test=searchweb0_0,searchweb201602_2_5852415_10065_10068_319_5853215_317_10696_5852515_5853015_10924_453_10084_10925_454_10083_10926_10618_10920_10921_10304_10922_10307_5852915_10820_10821_537_10302_536_10843_5733313_10059_10884_5733213_5733113_10887_100031_321_5733413_322_10103_5733612_5852715_5852615_5733513,searchweb201603_1,ppcSwitch_0&amp;algo_expid=a0c23d02-6f1d-44c6-9f85-1cd0cec4d290-2&amp;algo_pvid=a0c23d02-6f1d-44c6-9f85-1cd0cec4d290</w:t>
      </w:r>
    </w:p>
    <w:p w:rsidR="00D258E9" w:rsidRPr="003A7CF4" w:rsidRDefault="004C1C56" w:rsidP="004C1C56">
      <w:r>
        <w:br w:type="page"/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lastRenderedPageBreak/>
        <w:t>Roestvrijstalen voer- en waterbakjes</w:t>
      </w:r>
    </w:p>
    <w:p w:rsidR="00D258E9" w:rsidRPr="003A7CF4" w:rsidRDefault="004C1C56" w:rsidP="00D258E9">
      <w:pPr>
        <w:pStyle w:val="Lijstalinea"/>
      </w:pPr>
      <w:r>
        <w:rPr>
          <w:noProof/>
        </w:rPr>
        <w:drawing>
          <wp:inline distT="0" distB="0" distL="0" distR="0" wp14:anchorId="64E67EBF" wp14:editId="7E027340">
            <wp:extent cx="5759450" cy="215709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</w:pPr>
      <w:r>
        <w:t>Bron</w:t>
      </w:r>
      <w:r w:rsidRPr="003A7CF4">
        <w:t xml:space="preserve">: </w:t>
      </w:r>
      <w:hyperlink r:id="rId22" w:history="1">
        <w:r w:rsidR="004C1C56" w:rsidRPr="007131B5">
          <w:rPr>
            <w:rStyle w:val="Hyperlink"/>
          </w:rPr>
          <w:t>https://nl.aliexpress.com/item/Hond-Kom-Roestvrij-Staal-Hond-Kat-Puppy-Travel-Feeding-Feeder-Dubbele-Voedsel-Kom-Water-Schotel-Accessoires/32855792725.html?spm=a2g0z.search0104.3.3.693d6f807BZ5N1&amp;ws_ab_test=searchweb0_0%2Csearchweb201602_2_5852415_10065_10068_319_5853215_317_10696_5852515_5853015_10924_453_10084_10925_454_10083_10926_10618_10920_10921_10304_10922_10307_5852915_10820_10821_537_10302_536_10843_5733313_5733211_10059_10884_5733113_10887_100031_321_5733413_322_10103_5733612_5852715_5852615_5733513%2Csearchweb201603_1%2CppcSwitch_0&amp;algo_pvid=ee3e8ed1-f24c-443d-a4b1-e63bb79b420b&amp;algo_expid=ee3e8ed1-f24c-443d-a4b1-e63bb79b420b-0</w:t>
        </w:r>
      </w:hyperlink>
      <w:r w:rsidR="004C1C56">
        <w:t xml:space="preserve"> </w:t>
      </w:r>
    </w:p>
    <w:p w:rsidR="00D258E9" w:rsidRDefault="00D258E9" w:rsidP="00D258E9">
      <w:pPr>
        <w:pStyle w:val="Lijstalinea"/>
      </w:pPr>
    </w:p>
    <w:p w:rsidR="00D258E9" w:rsidRDefault="00D258E9" w:rsidP="00D5515A">
      <w:r w:rsidRPr="00D5515A">
        <w:rPr>
          <w:u w:val="single"/>
        </w:rPr>
        <w:t>Bewijs dat Gamma al zijn prijzen inclusief BTW zijn:</w:t>
      </w:r>
    </w:p>
    <w:p w:rsidR="00D258E9" w:rsidRPr="00C232EB" w:rsidRDefault="00D258E9" w:rsidP="00D258E9">
      <w:pPr>
        <w:pStyle w:val="Lijstalinea"/>
      </w:pPr>
    </w:p>
    <w:p w:rsidR="00D258E9" w:rsidRDefault="00D258E9" w:rsidP="00D258E9">
      <w:pPr>
        <w:pStyle w:val="Lijstalinea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6458D" wp14:editId="7616F14F">
                <wp:simplePos x="0" y="0"/>
                <wp:positionH relativeFrom="column">
                  <wp:posOffset>1247547</wp:posOffset>
                </wp:positionH>
                <wp:positionV relativeFrom="paragraph">
                  <wp:posOffset>892067</wp:posOffset>
                </wp:positionV>
                <wp:extent cx="914400" cy="8627"/>
                <wp:effectExtent l="0" t="0" r="19050" b="29845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379FD" id="Rechte verbindingslijn 1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25pt,70.25pt" to="170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693461A7" wp14:editId="19932A8C">
            <wp:extent cx="5995430" cy="968714"/>
            <wp:effectExtent l="0" t="0" r="5715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46" cy="97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8E9" w:rsidRPr="003A7CF4" w:rsidRDefault="00E50BEC" w:rsidP="00D258E9">
      <w:r>
        <w:br w:type="page"/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lastRenderedPageBreak/>
        <w:t>Multiplex hardhout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3DD3FF65" wp14:editId="08F9AAEC">
            <wp:extent cx="3976778" cy="1738160"/>
            <wp:effectExtent l="0" t="0" r="508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6874" cy="17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25" w:history="1">
        <w:r w:rsidRPr="003A7CF4">
          <w:rPr>
            <w:rStyle w:val="Hyperlink"/>
          </w:rPr>
          <w:t>https://www.gamma.be/nl/assortiment/multiplex-hardhout-244x122cm-3-6mm-fsc/p/B557310</w:t>
        </w:r>
      </w:hyperlink>
    </w:p>
    <w:p w:rsidR="00D258E9" w:rsidRPr="003A7CF4" w:rsidRDefault="00D258E9" w:rsidP="00D258E9">
      <w:pPr>
        <w:pStyle w:val="Lijstalinea"/>
      </w:pP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t>Pvc-buis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6D1EE26B" wp14:editId="54E11609">
            <wp:extent cx="4718649" cy="1579474"/>
            <wp:effectExtent l="0" t="0" r="635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4000" cy="16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Pr="003A7CF4" w:rsidRDefault="00D258E9" w:rsidP="00D258E9">
      <w:pPr>
        <w:ind w:left="708"/>
      </w:pPr>
      <w:r>
        <w:t>Bron</w:t>
      </w:r>
      <w:r w:rsidRPr="003A7CF4">
        <w:t xml:space="preserve">: </w:t>
      </w:r>
      <w:hyperlink r:id="rId27" w:history="1">
        <w:r w:rsidRPr="003A7CF4">
          <w:rPr>
            <w:rStyle w:val="Hyperlink"/>
          </w:rPr>
          <w:t>https://www.gamma.be/nl/assortiment/martens-buis-wit-3-m-x-40-mm-x-3-2-mm/p/B148434</w:t>
        </w:r>
      </w:hyperlink>
    </w:p>
    <w:p w:rsidR="00D258E9" w:rsidRPr="003A7CF4" w:rsidRDefault="00D258E9" w:rsidP="00D258E9"/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t>Pvc-bochtstuk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5A173827" wp14:editId="47D204B0">
            <wp:extent cx="3976370" cy="1658940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5177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Pr="003A7CF4" w:rsidRDefault="00D258E9" w:rsidP="00D258E9">
      <w:pPr>
        <w:ind w:left="708"/>
      </w:pPr>
      <w:r>
        <w:t>Bron</w:t>
      </w:r>
      <w:r w:rsidRPr="003A7CF4">
        <w:t xml:space="preserve">: </w:t>
      </w:r>
      <w:r w:rsidRPr="004F4D36">
        <w:rPr>
          <w:rStyle w:val="Hyperlink"/>
        </w:rPr>
        <w:t>h</w:t>
      </w:r>
      <w:hyperlink r:id="rId29" w:history="1">
        <w:r w:rsidRPr="003A7CF4">
          <w:rPr>
            <w:rStyle w:val="Hyperlink"/>
          </w:rPr>
          <w:t>ttps://www.gamma.be/nl/assortiment/martens-bochtstuk-45-graden-met-rubberen-r</w:t>
        </w:r>
      </w:hyperlink>
      <w:r w:rsidRPr="004F4D36">
        <w:rPr>
          <w:rStyle w:val="Hyperlink"/>
        </w:rPr>
        <w:t>ing-40-mm/p/B173076</w:t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lastRenderedPageBreak/>
        <w:t>Houtzaag</w:t>
      </w:r>
    </w:p>
    <w:p w:rsidR="00D258E9" w:rsidRDefault="00D258E9" w:rsidP="00D258E9">
      <w:pPr>
        <w:pStyle w:val="Lijstalinea"/>
        <w:rPr>
          <w:noProof/>
          <w:lang w:eastAsia="nl-BE"/>
        </w:rPr>
      </w:pPr>
    </w:p>
    <w:p w:rsidR="00D258E9" w:rsidRDefault="00D258E9" w:rsidP="00D258E9">
      <w:pPr>
        <w:pStyle w:val="Lijstalinea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5F0AA994" wp14:editId="37188435">
            <wp:extent cx="4718649" cy="1407791"/>
            <wp:effectExtent l="0" t="0" r="6350" b="25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6428" cy="141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rPr>
          <w:noProof/>
          <w:lang w:eastAsia="nl-BE"/>
        </w:rPr>
      </w:pPr>
    </w:p>
    <w:p w:rsidR="00D258E9" w:rsidRPr="003A7CF4" w:rsidRDefault="00D258E9" w:rsidP="00D258E9">
      <w:pPr>
        <w:pStyle w:val="Lijstalinea"/>
      </w:pPr>
    </w:p>
    <w:p w:rsidR="00D258E9" w:rsidRDefault="00D258E9" w:rsidP="00956FC7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31" w:history="1">
        <w:r w:rsidRPr="009D73C2">
          <w:rPr>
            <w:rStyle w:val="Hyperlink"/>
          </w:rPr>
          <w:t>https://www.gamma.be/nl/assortiment/ok-universele-handzaag-400-mm/p/B603483</w:t>
        </w:r>
      </w:hyperlink>
      <w:r w:rsidR="00956FC7">
        <w:rPr>
          <w:rStyle w:val="Hyperlink"/>
        </w:rPr>
        <w:t xml:space="preserve"> </w:t>
      </w:r>
    </w:p>
    <w:p w:rsidR="00956FC7" w:rsidRDefault="00956FC7" w:rsidP="00956FC7">
      <w:pPr>
        <w:pStyle w:val="Lijstalinea"/>
        <w:rPr>
          <w:rStyle w:val="Hyperlink"/>
        </w:rPr>
      </w:pP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proofErr w:type="spellStart"/>
      <w:r w:rsidRPr="003A7CF4">
        <w:t>Pattex</w:t>
      </w:r>
      <w:proofErr w:type="spellEnd"/>
      <w:r w:rsidRPr="003A7CF4">
        <w:t>: 100% lijm</w:t>
      </w:r>
    </w:p>
    <w:p w:rsidR="00D258E9" w:rsidRPr="003A7CF4" w:rsidRDefault="00D258E9" w:rsidP="00D258E9">
      <w:pPr>
        <w:pStyle w:val="Lijstalinea"/>
      </w:pPr>
      <w:r w:rsidRPr="003A7CF4">
        <w:rPr>
          <w:noProof/>
          <w:lang w:eastAsia="nl-BE"/>
        </w:rPr>
        <w:drawing>
          <wp:inline distT="0" distB="0" distL="0" distR="0" wp14:anchorId="4294BF3E" wp14:editId="5F798D21">
            <wp:extent cx="5251936" cy="2339340"/>
            <wp:effectExtent l="0" t="0" r="635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2571" cy="23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  <w:rPr>
          <w:rStyle w:val="Hyperlink"/>
        </w:rPr>
      </w:pPr>
      <w:r>
        <w:t>Bron</w:t>
      </w:r>
      <w:r w:rsidRPr="003A7CF4">
        <w:t xml:space="preserve">: </w:t>
      </w:r>
      <w:hyperlink r:id="rId33" w:history="1">
        <w:r w:rsidRPr="003A7CF4">
          <w:rPr>
            <w:rStyle w:val="Hyperlink"/>
          </w:rPr>
          <w:t>https://www.gamma.be/nl/assortiment/pattex-100-contactlijm-200-g/p/B558245</w:t>
        </w:r>
      </w:hyperlink>
      <w:r w:rsidR="00956FC7">
        <w:rPr>
          <w:rStyle w:val="Hyperlink"/>
        </w:rPr>
        <w:t xml:space="preserve"> </w:t>
      </w:r>
    </w:p>
    <w:p w:rsidR="00956FC7" w:rsidRPr="003A7CF4" w:rsidRDefault="00956FC7" w:rsidP="00956FC7">
      <w:r>
        <w:br w:type="page"/>
      </w:r>
    </w:p>
    <w:p w:rsidR="00D258E9" w:rsidRPr="003A7CF4" w:rsidRDefault="00D258E9" w:rsidP="00D258E9">
      <w:pPr>
        <w:pStyle w:val="Lijstalinea"/>
        <w:numPr>
          <w:ilvl w:val="0"/>
          <w:numId w:val="1"/>
        </w:numPr>
      </w:pPr>
      <w:r w:rsidRPr="003A7CF4">
        <w:lastRenderedPageBreak/>
        <w:t>Loon IT’er</w:t>
      </w:r>
    </w:p>
    <w:p w:rsidR="00D258E9" w:rsidRDefault="00D258E9" w:rsidP="00D258E9">
      <w:pPr>
        <w:pStyle w:val="Lijstalinea"/>
      </w:pPr>
      <w:r>
        <w:rPr>
          <w:noProof/>
          <w:lang w:eastAsia="nl-BE"/>
        </w:rPr>
        <w:drawing>
          <wp:inline distT="0" distB="0" distL="0" distR="0" wp14:anchorId="5528227F" wp14:editId="7FC05779">
            <wp:extent cx="5394960" cy="1811208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8860" cy="18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pPr>
        <w:pStyle w:val="Lijstalinea"/>
      </w:pPr>
      <w:r>
        <w:t xml:space="preserve">Bron: </w:t>
      </w:r>
      <w:hyperlink r:id="rId35" w:history="1">
        <w:r w:rsidRPr="00FA526A">
          <w:rPr>
            <w:rStyle w:val="Hyperlink"/>
          </w:rPr>
          <w:t>https://www.ictergezocht.nl/blog/24_salariswijzer-leidinggevende-icter-krijgt-54-meer-dan-starter/</w:t>
        </w:r>
      </w:hyperlink>
    </w:p>
    <w:p w:rsidR="00D258E9" w:rsidRDefault="00D258E9" w:rsidP="00D258E9">
      <w:pPr>
        <w:pStyle w:val="Lijstalinea"/>
      </w:pPr>
    </w:p>
    <w:p w:rsidR="00D258E9" w:rsidRDefault="00D258E9" w:rsidP="00D258E9"/>
    <w:p w:rsidR="00D258E9" w:rsidRDefault="00D258E9" w:rsidP="00D258E9">
      <w:pPr>
        <w:pStyle w:val="Lijstalinea"/>
        <w:numPr>
          <w:ilvl w:val="0"/>
          <w:numId w:val="1"/>
        </w:numPr>
      </w:pPr>
      <w:r>
        <w:t>Pvc plaat</w:t>
      </w:r>
    </w:p>
    <w:p w:rsidR="00D258E9" w:rsidRDefault="00D258E9" w:rsidP="00D258E9">
      <w:r>
        <w:rPr>
          <w:noProof/>
        </w:rPr>
        <w:drawing>
          <wp:inline distT="0" distB="0" distL="0" distR="0" wp14:anchorId="10E8A808" wp14:editId="4883041C">
            <wp:extent cx="5759450" cy="209169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9" w:rsidRDefault="00D258E9" w:rsidP="00D258E9">
      <w:r>
        <w:t xml:space="preserve">Bron: </w:t>
      </w:r>
      <w:hyperlink r:id="rId37" w:history="1">
        <w:r w:rsidRPr="005A11EB">
          <w:rPr>
            <w:rStyle w:val="Hyperlink"/>
          </w:rPr>
          <w:t>https://www.gamma.be/nl/assortiment/pvc-plaat-wit-1-m-x-0-5-m-x-5-mm/p/B319682</w:t>
        </w:r>
      </w:hyperlink>
    </w:p>
    <w:p w:rsidR="00D258E9" w:rsidRDefault="00956FC7" w:rsidP="00D258E9">
      <w:r>
        <w:br w:type="page"/>
      </w:r>
    </w:p>
    <w:p w:rsidR="00956FC7" w:rsidRDefault="00956FC7" w:rsidP="00956FC7">
      <w:pPr>
        <w:pStyle w:val="Lijstalinea"/>
        <w:numPr>
          <w:ilvl w:val="0"/>
          <w:numId w:val="1"/>
        </w:numPr>
      </w:pPr>
      <w:r>
        <w:lastRenderedPageBreak/>
        <w:t>Computer</w:t>
      </w:r>
    </w:p>
    <w:p w:rsidR="00956FC7" w:rsidRDefault="00956FC7" w:rsidP="00D258E9"/>
    <w:p w:rsidR="00956FC7" w:rsidRDefault="00956FC7" w:rsidP="00D258E9">
      <w:r>
        <w:rPr>
          <w:noProof/>
        </w:rPr>
        <w:drawing>
          <wp:inline distT="0" distB="0" distL="0" distR="0" wp14:anchorId="7E9D2243" wp14:editId="3133A6DD">
            <wp:extent cx="2390775" cy="112395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C7" w:rsidRDefault="00956FC7" w:rsidP="00D258E9"/>
    <w:p w:rsidR="00D258E9" w:rsidRPr="00B73AF0" w:rsidRDefault="00D258E9" w:rsidP="00D258E9">
      <w:pPr>
        <w:pStyle w:val="Kop1"/>
      </w:pPr>
      <w:bookmarkStart w:id="6" w:name="_Toc530679824"/>
      <w:r>
        <w:t>Berekeningen</w:t>
      </w:r>
      <w:bookmarkEnd w:id="6"/>
    </w:p>
    <w:p w:rsidR="00D258E9" w:rsidRDefault="00D258E9" w:rsidP="00D258E9">
      <w:r>
        <w:t>Multiplex hardhout: 18.65-(18.65*21/121)</w:t>
      </w:r>
    </w:p>
    <w:p w:rsidR="00D258E9" w:rsidRDefault="00D258E9" w:rsidP="00D258E9">
      <w:r>
        <w:t>Pvc-buis: 6.19-(6.19*21/121)</w:t>
      </w:r>
    </w:p>
    <w:p w:rsidR="00D258E9" w:rsidRDefault="00D258E9" w:rsidP="00D258E9">
      <w:r>
        <w:t>Pvc bochtstuk: 1.39-(1.39*21/121)</w:t>
      </w:r>
    </w:p>
    <w:p w:rsidR="00D258E9" w:rsidRDefault="00D258E9" w:rsidP="00D258E9">
      <w:r>
        <w:t>Pvc plaat: 23.50-(23.50*21/121)</w:t>
      </w:r>
    </w:p>
    <w:p w:rsidR="00BC0C91" w:rsidRDefault="00BC0C91" w:rsidP="00D258E9">
      <w:r>
        <w:t>Zaag: 7.29-(7.29*21/121)</w:t>
      </w:r>
    </w:p>
    <w:p w:rsidR="00BC0C91" w:rsidRDefault="00FE38E0" w:rsidP="00D258E9">
      <w:r>
        <w:t>Lijm</w:t>
      </w:r>
      <w:r w:rsidR="00BC0C91">
        <w:t xml:space="preserve">: </w:t>
      </w:r>
      <w:r>
        <w:t>11.85</w:t>
      </w:r>
      <w:r w:rsidR="00BC0C91">
        <w:t>-(</w:t>
      </w:r>
      <w:r>
        <w:t>11.85</w:t>
      </w:r>
      <w:r w:rsidR="00BC0C91">
        <w:t>*21/121)</w:t>
      </w:r>
    </w:p>
    <w:p w:rsidR="00D258E9" w:rsidRDefault="00D258E9" w:rsidP="00D258E9"/>
    <w:p w:rsidR="00D5606A" w:rsidRDefault="00D258E9" w:rsidP="00D5606A">
      <w:r>
        <w:t>Loon: gebaseerd op bijlage 12: verdient een IT’er € 13.31 per uur.</w:t>
      </w:r>
    </w:p>
    <w:p w:rsidR="00D5606A" w:rsidRDefault="00D5606A" w:rsidP="00D5606A">
      <w:pPr>
        <w:pStyle w:val="Lijstalinea"/>
        <w:numPr>
          <w:ilvl w:val="0"/>
          <w:numId w:val="4"/>
        </w:numPr>
      </w:pPr>
      <w:r>
        <w:t xml:space="preserve"> 2190 gemiddeld per maand </w:t>
      </w:r>
      <w:r w:rsidR="00C418F5">
        <w:t>voor 165 uren</w:t>
      </w:r>
    </w:p>
    <w:p w:rsidR="00D258E9" w:rsidRDefault="00D258E9" w:rsidP="00D258E9">
      <w:r>
        <w:t xml:space="preserve">Computer: </w:t>
      </w:r>
      <w:r w:rsidR="00941D83">
        <w:t>1398,43</w:t>
      </w:r>
      <w:r>
        <w:t xml:space="preserve"> afschrijven op 5 jaar = </w:t>
      </w:r>
      <w:r w:rsidR="00941D83">
        <w:t>279,69</w:t>
      </w:r>
    </w:p>
    <w:p w:rsidR="00D258E9" w:rsidRDefault="00D258E9" w:rsidP="00D258E9">
      <w:pPr>
        <w:pStyle w:val="Lijstalinea"/>
        <w:numPr>
          <w:ilvl w:val="0"/>
          <w:numId w:val="2"/>
        </w:numPr>
      </w:pPr>
      <w:r>
        <w:t xml:space="preserve">20 dagen nodig: </w:t>
      </w:r>
      <w:r w:rsidR="00941D83">
        <w:t>279</w:t>
      </w:r>
      <w:r w:rsidR="00956FC7">
        <w:t>,</w:t>
      </w:r>
      <w:r w:rsidR="00941D83">
        <w:t>69</w:t>
      </w:r>
      <w:r w:rsidR="001503DB">
        <w:t>*</w:t>
      </w:r>
      <w:r>
        <w:t>20</w:t>
      </w:r>
      <w:r w:rsidR="001503DB">
        <w:t>/365</w:t>
      </w:r>
      <w:r>
        <w:t xml:space="preserve"> = </w:t>
      </w:r>
      <w:r w:rsidR="00941D83">
        <w:t>15,33</w:t>
      </w:r>
    </w:p>
    <w:p w:rsidR="00D258E9" w:rsidRDefault="00D258E9" w:rsidP="00D258E9"/>
    <w:p w:rsidR="00D258E9" w:rsidRDefault="00D258E9" w:rsidP="00D258E9">
      <w:pPr>
        <w:pStyle w:val="Kop1"/>
      </w:pPr>
      <w:bookmarkStart w:id="7" w:name="_Toc530679825"/>
      <w:r>
        <w:t>Inleiding product 2</w:t>
      </w:r>
      <w:bookmarkEnd w:id="7"/>
    </w:p>
    <w:p w:rsidR="00D258E9" w:rsidRPr="007032D8" w:rsidRDefault="00D258E9" w:rsidP="00D258E9">
      <w:r>
        <w:t>Als 2</w:t>
      </w:r>
      <w:r w:rsidRPr="007032D8">
        <w:rPr>
          <w:vertAlign w:val="superscript"/>
        </w:rPr>
        <w:t>de</w:t>
      </w:r>
      <w:r>
        <w:t xml:space="preserve"> product gaan we terug een automatische dierenvoerbak maken, maar in plaats van hout te gebruiken gaan we plastiek gebruiken.</w:t>
      </w:r>
    </w:p>
    <w:p w:rsidR="00D258E9" w:rsidRDefault="00D258E9" w:rsidP="00D258E9">
      <w:r>
        <w:br w:type="page"/>
      </w:r>
    </w:p>
    <w:p w:rsidR="00D258E9" w:rsidRPr="00737EE4" w:rsidRDefault="00D258E9" w:rsidP="00D258E9">
      <w:pPr>
        <w:pStyle w:val="Kop1"/>
      </w:pPr>
      <w:bookmarkStart w:id="8" w:name="_Toc530679826"/>
      <w:r w:rsidRPr="00737EE4">
        <w:lastRenderedPageBreak/>
        <w:t>Tweede product</w:t>
      </w:r>
      <w:bookmarkEnd w:id="8"/>
    </w:p>
    <w:tbl>
      <w:tblPr>
        <w:tblStyle w:val="Rastertabel4-Accent5"/>
        <w:tblpPr w:leftFromText="141" w:rightFromText="141" w:vertAnchor="text" w:horzAnchor="margin" w:tblpXSpec="center" w:tblpY="31"/>
        <w:tblW w:w="11118" w:type="dxa"/>
        <w:tblLook w:val="04A0" w:firstRow="1" w:lastRow="0" w:firstColumn="1" w:lastColumn="0" w:noHBand="0" w:noVBand="1"/>
      </w:tblPr>
      <w:tblGrid>
        <w:gridCol w:w="2632"/>
        <w:gridCol w:w="1244"/>
        <w:gridCol w:w="2346"/>
        <w:gridCol w:w="2278"/>
        <w:gridCol w:w="2618"/>
      </w:tblGrid>
      <w:tr w:rsidR="00D258E9" w:rsidTr="001949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Kosten: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Bijlage:</w:t>
            </w:r>
          </w:p>
        </w:tc>
        <w:tc>
          <w:tcPr>
            <w:tcW w:w="2346" w:type="dxa"/>
          </w:tcPr>
          <w:p w:rsidR="00D258E9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Directe kosten</w:t>
            </w:r>
          </w:p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1</w:t>
            </w:r>
            <w:r w:rsidRPr="00737E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</w:tcPr>
          <w:p w:rsidR="00D258E9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Directe kosten</w:t>
            </w:r>
          </w:p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2</w:t>
            </w: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Indirecte kosten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 w:rsidRPr="00737EE4">
              <w:rPr>
                <w:b w:val="0"/>
                <w:sz w:val="24"/>
                <w:szCs w:val="24"/>
              </w:rPr>
              <w:t>ARDUINO YÚN REV 2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98,00</w:t>
            </w:r>
          </w:p>
        </w:tc>
      </w:tr>
      <w:tr w:rsidR="00D258E9" w:rsidRPr="00737EE4" w:rsidTr="00194961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 w:rsidRPr="00737EE4">
              <w:rPr>
                <w:b w:val="0"/>
                <w:sz w:val="24"/>
                <w:szCs w:val="24"/>
              </w:rPr>
              <w:t>Breadboard</w:t>
            </w:r>
            <w:proofErr w:type="spellEnd"/>
            <w:r w:rsidRPr="00737EE4">
              <w:rPr>
                <w:b w:val="0"/>
                <w:sz w:val="24"/>
                <w:szCs w:val="24"/>
              </w:rPr>
              <w:t xml:space="preserve"> 830 </w:t>
            </w:r>
            <w:proofErr w:type="spellStart"/>
            <w:r w:rsidRPr="00737EE4">
              <w:rPr>
                <w:b w:val="0"/>
                <w:sz w:val="24"/>
                <w:szCs w:val="24"/>
              </w:rPr>
              <w:t>with</w:t>
            </w:r>
            <w:proofErr w:type="spellEnd"/>
            <w:r w:rsidRPr="00737EE4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737EE4">
              <w:rPr>
                <w:b w:val="0"/>
                <w:sz w:val="24"/>
                <w:szCs w:val="24"/>
              </w:rPr>
              <w:t>wire</w:t>
            </w:r>
            <w:proofErr w:type="spellEnd"/>
            <w:r w:rsidRPr="00737EE4">
              <w:rPr>
                <w:b w:val="0"/>
                <w:sz w:val="24"/>
                <w:szCs w:val="24"/>
              </w:rPr>
              <w:t xml:space="preserve"> kit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15,80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 w:rsidRPr="00737EE4">
              <w:rPr>
                <w:b w:val="0"/>
                <w:sz w:val="24"/>
                <w:szCs w:val="24"/>
              </w:rPr>
              <w:t>Moter</w:t>
            </w:r>
            <w:proofErr w:type="spellEnd"/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23,40</w:t>
            </w:r>
          </w:p>
        </w:tc>
      </w:tr>
      <w:tr w:rsidR="00D258E9" w:rsidRPr="00737EE4" w:rsidTr="00194961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Real time </w:t>
            </w:r>
            <w:proofErr w:type="spellStart"/>
            <w:r>
              <w:rPr>
                <w:b w:val="0"/>
                <w:sz w:val="24"/>
                <w:szCs w:val="24"/>
              </w:rPr>
              <w:t>clock</w:t>
            </w:r>
            <w:proofErr w:type="spellEnd"/>
            <w:r>
              <w:rPr>
                <w:b w:val="0"/>
                <w:sz w:val="24"/>
                <w:szCs w:val="24"/>
              </w:rPr>
              <w:t xml:space="preserve"> voor Arduino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  </w:t>
            </w:r>
            <w:r w:rsidR="006805E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</w:t>
            </w:r>
            <w:r w:rsidR="006805E8">
              <w:rPr>
                <w:sz w:val="24"/>
                <w:szCs w:val="24"/>
              </w:rPr>
              <w:t>46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Water tap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  </w:t>
            </w:r>
            <w:r w:rsidR="006805E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</w:t>
            </w:r>
            <w:r w:rsidR="006805E8">
              <w:rPr>
                <w:sz w:val="24"/>
                <w:szCs w:val="24"/>
              </w:rPr>
              <w:t>86</w:t>
            </w:r>
          </w:p>
        </w:tc>
      </w:tr>
      <w:tr w:rsidR="00D258E9" w:rsidRPr="00737EE4" w:rsidTr="00194961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 w:rsidRPr="00737EE4">
              <w:rPr>
                <w:b w:val="0"/>
                <w:sz w:val="24"/>
                <w:szCs w:val="24"/>
              </w:rPr>
              <w:t>Roest</w:t>
            </w:r>
            <w:r>
              <w:rPr>
                <w:b w:val="0"/>
                <w:sz w:val="24"/>
                <w:szCs w:val="24"/>
              </w:rPr>
              <w:t>vrijstalen voer- en waterbakjes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</w:t>
            </w:r>
            <w:r w:rsidR="006805E8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,</w:t>
            </w:r>
            <w:r w:rsidR="006805E8">
              <w:rPr>
                <w:sz w:val="24"/>
                <w:szCs w:val="24"/>
              </w:rPr>
              <w:t>18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Multiplex hardhout 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€ 15,41</w:t>
            </w: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258E9" w:rsidRPr="00737EE4" w:rsidTr="00194961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PVC-buis</w:t>
            </w:r>
            <w:proofErr w:type="spellEnd"/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  <w:r w:rsidR="00045A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10,24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PVC bochtstuk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2,30</w:t>
            </w:r>
          </w:p>
        </w:tc>
      </w:tr>
      <w:tr w:rsidR="00D258E9" w:rsidRPr="00737EE4" w:rsidTr="00194961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C5557C" w:rsidRDefault="00D258E9" w:rsidP="00194961">
            <w:pPr>
              <w:rPr>
                <w:b w:val="0"/>
              </w:rPr>
            </w:pPr>
            <w:r>
              <w:rPr>
                <w:b w:val="0"/>
              </w:rPr>
              <w:t>PVC plaat</w:t>
            </w:r>
          </w:p>
        </w:tc>
        <w:tc>
          <w:tcPr>
            <w:tcW w:w="1244" w:type="dxa"/>
          </w:tcPr>
          <w:p w:rsidR="00D258E9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€ 19,42</w:t>
            </w: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 w:rsidRPr="00737EE4">
              <w:rPr>
                <w:b w:val="0"/>
                <w:sz w:val="24"/>
                <w:szCs w:val="24"/>
              </w:rPr>
              <w:t>Zaag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38702A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>€</w:t>
            </w:r>
            <w:r w:rsidR="00045AA7">
              <w:rPr>
                <w:sz w:val="24"/>
                <w:szCs w:val="24"/>
              </w:rPr>
              <w:t xml:space="preserve"> </w:t>
            </w:r>
            <w:r w:rsidRPr="00737EE4">
              <w:rPr>
                <w:sz w:val="24"/>
                <w:szCs w:val="24"/>
              </w:rPr>
              <w:t xml:space="preserve"> </w:t>
            </w:r>
            <w:r w:rsidR="00F00EDB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,</w:t>
            </w:r>
            <w:r w:rsidR="00585F41">
              <w:rPr>
                <w:sz w:val="24"/>
                <w:szCs w:val="24"/>
              </w:rPr>
              <w:t>0</w:t>
            </w:r>
            <w:r w:rsidR="00F00EDB">
              <w:rPr>
                <w:sz w:val="24"/>
                <w:szCs w:val="24"/>
              </w:rPr>
              <w:t>4</w:t>
            </w:r>
          </w:p>
        </w:tc>
      </w:tr>
      <w:tr w:rsidR="00D258E9" w:rsidRPr="00737EE4" w:rsidTr="00194961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Pattex</w:t>
            </w:r>
            <w:proofErr w:type="spellEnd"/>
            <w:r>
              <w:rPr>
                <w:b w:val="0"/>
                <w:sz w:val="24"/>
                <w:szCs w:val="24"/>
              </w:rPr>
              <w:t xml:space="preserve"> 100% lijm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  <w:r w:rsidR="00045A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19,58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Loon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>266,40</w:t>
            </w:r>
          </w:p>
        </w:tc>
      </w:tr>
      <w:tr w:rsidR="00D258E9" w:rsidRPr="00737EE4" w:rsidTr="00194961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85047E" w:rsidRDefault="00D258E9" w:rsidP="00194961">
            <w:pPr>
              <w:rPr>
                <w:b w:val="0"/>
              </w:rPr>
            </w:pPr>
            <w:r>
              <w:rPr>
                <w:b w:val="0"/>
              </w:rPr>
              <w:t>Afschrijving PC</w:t>
            </w:r>
          </w:p>
        </w:tc>
        <w:tc>
          <w:tcPr>
            <w:tcW w:w="1244" w:type="dxa"/>
          </w:tcPr>
          <w:p w:rsidR="00D258E9" w:rsidRPr="00737EE4" w:rsidRDefault="008E7E9F" w:rsidP="001949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D258E9" w:rsidRDefault="00D258E9" w:rsidP="00194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 xml:space="preserve"> </w:t>
            </w:r>
            <w:r w:rsidR="00BE03F3">
              <w:rPr>
                <w:sz w:val="24"/>
                <w:szCs w:val="24"/>
              </w:rPr>
              <w:t xml:space="preserve"> </w:t>
            </w:r>
            <w:r w:rsidR="008C21F2">
              <w:rPr>
                <w:sz w:val="24"/>
                <w:szCs w:val="24"/>
              </w:rPr>
              <w:t>3</w:t>
            </w:r>
            <w:r w:rsidR="00BE03F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="00BE03F3">
              <w:rPr>
                <w:sz w:val="24"/>
                <w:szCs w:val="24"/>
              </w:rPr>
              <w:t>66</w:t>
            </w:r>
          </w:p>
        </w:tc>
      </w:tr>
      <w:tr w:rsidR="00D258E9" w:rsidRPr="00737EE4" w:rsidTr="00194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:rsidR="00D258E9" w:rsidRPr="00737EE4" w:rsidRDefault="00D258E9" w:rsidP="00194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Totaal*</w:t>
            </w:r>
          </w:p>
        </w:tc>
        <w:tc>
          <w:tcPr>
            <w:tcW w:w="1244" w:type="dxa"/>
          </w:tcPr>
          <w:p w:rsidR="00D258E9" w:rsidRPr="00737EE4" w:rsidRDefault="00D258E9" w:rsidP="00194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EE4">
              <w:rPr>
                <w:sz w:val="24"/>
                <w:szCs w:val="24"/>
              </w:rPr>
              <w:t xml:space="preserve">€ </w:t>
            </w:r>
            <w:r w:rsidR="00045AA7">
              <w:rPr>
                <w:sz w:val="24"/>
                <w:szCs w:val="24"/>
              </w:rPr>
              <w:t>15,41</w:t>
            </w:r>
          </w:p>
        </w:tc>
        <w:tc>
          <w:tcPr>
            <w:tcW w:w="227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€ 19,42</w:t>
            </w:r>
          </w:p>
        </w:tc>
        <w:tc>
          <w:tcPr>
            <w:tcW w:w="2618" w:type="dxa"/>
          </w:tcPr>
          <w:p w:rsidR="00D258E9" w:rsidRPr="00737EE4" w:rsidRDefault="00D258E9" w:rsidP="00194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</w:t>
            </w:r>
            <w:r w:rsidR="00056D95">
              <w:rPr>
                <w:sz w:val="24"/>
                <w:szCs w:val="24"/>
              </w:rPr>
              <w:t>498</w:t>
            </w:r>
            <w:r>
              <w:rPr>
                <w:sz w:val="24"/>
                <w:szCs w:val="24"/>
              </w:rPr>
              <w:t>,</w:t>
            </w:r>
            <w:r w:rsidR="00056D95">
              <w:rPr>
                <w:sz w:val="24"/>
                <w:szCs w:val="24"/>
              </w:rPr>
              <w:t>92</w:t>
            </w:r>
          </w:p>
        </w:tc>
      </w:tr>
    </w:tbl>
    <w:p w:rsidR="00D258E9" w:rsidRPr="001F226E" w:rsidRDefault="00D258E9" w:rsidP="00D258E9">
      <w:pPr>
        <w:rPr>
          <w:sz w:val="20"/>
          <w:szCs w:val="24"/>
        </w:rPr>
      </w:pPr>
      <w:r w:rsidRPr="001F226E">
        <w:rPr>
          <w:sz w:val="20"/>
          <w:szCs w:val="24"/>
        </w:rPr>
        <w:t>*</w:t>
      </w:r>
      <w:r>
        <w:rPr>
          <w:sz w:val="18"/>
          <w:szCs w:val="24"/>
        </w:rPr>
        <w:t>Alle prijzen zijn exclusief btw</w:t>
      </w:r>
    </w:p>
    <w:p w:rsidR="00D258E9" w:rsidRDefault="00D258E9" w:rsidP="00D258E9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D258E9" w:rsidRDefault="00D258E9" w:rsidP="00D258E9">
      <w:pPr>
        <w:pStyle w:val="Kop1"/>
      </w:pPr>
      <w:bookmarkStart w:id="9" w:name="_Toc530679827"/>
      <w:r w:rsidRPr="009F1CCA">
        <w:lastRenderedPageBreak/>
        <w:t xml:space="preserve">Kostprijsberekening </w:t>
      </w:r>
      <w:r>
        <w:t>product 2</w:t>
      </w:r>
      <w:bookmarkEnd w:id="9"/>
    </w:p>
    <w:p w:rsidR="00D258E9" w:rsidRDefault="00D258E9" w:rsidP="00D258E9">
      <w:r>
        <w:t xml:space="preserve">Directe kosten product 1: € </w:t>
      </w:r>
      <w:r w:rsidR="0085087D">
        <w:t>15,41</w:t>
      </w:r>
    </w:p>
    <w:p w:rsidR="00D258E9" w:rsidRDefault="00D258E9" w:rsidP="00D258E9">
      <w:r>
        <w:t>Directe kosten product 2: € 19,42</w:t>
      </w:r>
    </w:p>
    <w:p w:rsidR="00D258E9" w:rsidRDefault="00D258E9" w:rsidP="00D258E9">
      <w:r>
        <w:t xml:space="preserve">Totaal directe kosten: € </w:t>
      </w:r>
      <w:r w:rsidR="00321FDC">
        <w:t>34</w:t>
      </w:r>
      <w:r>
        <w:t>,8</w:t>
      </w:r>
      <w:r w:rsidR="00321FDC">
        <w:t>3</w:t>
      </w:r>
    </w:p>
    <w:p w:rsidR="00D258E9" w:rsidRDefault="00D258E9" w:rsidP="00D258E9">
      <w:r>
        <w:t xml:space="preserve">Indirecte kosten: € </w:t>
      </w:r>
      <w:r w:rsidR="00540232">
        <w:t>498</w:t>
      </w:r>
      <w:r w:rsidR="00C04558">
        <w:t>,</w:t>
      </w:r>
      <w:r w:rsidR="00540232">
        <w:t>92</w:t>
      </w:r>
    </w:p>
    <w:p w:rsidR="00D258E9" w:rsidRDefault="00D258E9" w:rsidP="00D258E9">
      <w:pPr>
        <w:spacing w:line="240" w:lineRule="auto"/>
      </w:pPr>
    </w:p>
    <w:p w:rsidR="00D258E9" w:rsidRDefault="00D258E9" w:rsidP="00D258E9">
      <w:pPr>
        <w:spacing w:line="240" w:lineRule="auto"/>
      </w:pPr>
      <w:r w:rsidRPr="00F735CE">
        <w:t>Opslagpercentage: (</w:t>
      </w:r>
      <w:r w:rsidR="003B0943">
        <w:t>498,92</w:t>
      </w:r>
      <w:r w:rsidRPr="00F735CE">
        <w:t xml:space="preserve">/ </w:t>
      </w:r>
      <w:r w:rsidR="00321FDC">
        <w:t>34</w:t>
      </w:r>
      <w:r>
        <w:t>,8</w:t>
      </w:r>
      <w:r w:rsidR="00321FDC">
        <w:t>3</w:t>
      </w:r>
      <w:r w:rsidRPr="00F735CE">
        <w:t xml:space="preserve">) X 100= </w:t>
      </w:r>
      <w:r w:rsidR="003B0943">
        <w:t>1432,44</w:t>
      </w:r>
      <w:r w:rsidRPr="00F735CE">
        <w:t>%</w:t>
      </w:r>
    </w:p>
    <w:p w:rsidR="00D258E9" w:rsidRDefault="00D258E9" w:rsidP="00D258E9">
      <w:pPr>
        <w:spacing w:line="240" w:lineRule="auto"/>
      </w:pPr>
    </w:p>
    <w:tbl>
      <w:tblPr>
        <w:tblStyle w:val="Tabelraster"/>
        <w:tblW w:w="9752" w:type="dxa"/>
        <w:tblLook w:val="04A0" w:firstRow="1" w:lastRow="0" w:firstColumn="1" w:lastColumn="0" w:noHBand="0" w:noVBand="1"/>
      </w:tblPr>
      <w:tblGrid>
        <w:gridCol w:w="3199"/>
        <w:gridCol w:w="1677"/>
        <w:gridCol w:w="3205"/>
        <w:gridCol w:w="1671"/>
      </w:tblGrid>
      <w:tr w:rsidR="00D258E9" w:rsidTr="00321FDC">
        <w:trPr>
          <w:trHeight w:val="217"/>
        </w:trPr>
        <w:tc>
          <w:tcPr>
            <w:tcW w:w="4876" w:type="dxa"/>
            <w:gridSpan w:val="2"/>
          </w:tcPr>
          <w:p w:rsidR="00D258E9" w:rsidRDefault="00D258E9" w:rsidP="00194961">
            <w:pPr>
              <w:jc w:val="center"/>
            </w:pPr>
            <w:r>
              <w:t>Product 1</w:t>
            </w:r>
          </w:p>
        </w:tc>
        <w:tc>
          <w:tcPr>
            <w:tcW w:w="4876" w:type="dxa"/>
            <w:gridSpan w:val="2"/>
          </w:tcPr>
          <w:p w:rsidR="00D258E9" w:rsidRDefault="00D258E9" w:rsidP="00194961">
            <w:pPr>
              <w:jc w:val="center"/>
            </w:pPr>
            <w:r>
              <w:t>Product 2</w:t>
            </w:r>
          </w:p>
        </w:tc>
      </w:tr>
      <w:tr w:rsidR="00D258E9" w:rsidTr="00321FDC">
        <w:trPr>
          <w:trHeight w:val="217"/>
        </w:trPr>
        <w:tc>
          <w:tcPr>
            <w:tcW w:w="3199" w:type="dxa"/>
          </w:tcPr>
          <w:p w:rsidR="00D258E9" w:rsidRDefault="00D258E9" w:rsidP="00194961">
            <w:r>
              <w:t>Directe kosten</w:t>
            </w:r>
          </w:p>
        </w:tc>
        <w:tc>
          <w:tcPr>
            <w:tcW w:w="1677" w:type="dxa"/>
          </w:tcPr>
          <w:p w:rsidR="00D258E9" w:rsidRDefault="00D258E9" w:rsidP="00194961">
            <w:r>
              <w:t xml:space="preserve">€ </w:t>
            </w:r>
            <w:r w:rsidR="00321FDC">
              <w:t>15,41</w:t>
            </w:r>
          </w:p>
        </w:tc>
        <w:tc>
          <w:tcPr>
            <w:tcW w:w="3205" w:type="dxa"/>
          </w:tcPr>
          <w:p w:rsidR="00D258E9" w:rsidRDefault="00D258E9" w:rsidP="00194961">
            <w:r>
              <w:t>Directe kosten</w:t>
            </w:r>
          </w:p>
        </w:tc>
        <w:tc>
          <w:tcPr>
            <w:tcW w:w="1671" w:type="dxa"/>
          </w:tcPr>
          <w:p w:rsidR="00D258E9" w:rsidRDefault="00D258E9" w:rsidP="00194961">
            <w:r>
              <w:t>€ 19,42</w:t>
            </w:r>
          </w:p>
        </w:tc>
      </w:tr>
      <w:tr w:rsidR="00D258E9" w:rsidTr="00321FDC">
        <w:trPr>
          <w:trHeight w:val="434"/>
        </w:trPr>
        <w:tc>
          <w:tcPr>
            <w:tcW w:w="3199" w:type="dxa"/>
          </w:tcPr>
          <w:p w:rsidR="00D258E9" w:rsidRDefault="008A3F94" w:rsidP="00194961">
            <w:r>
              <w:t>1432,44</w:t>
            </w:r>
            <w:r w:rsidRPr="00F735CE">
              <w:t>%</w:t>
            </w:r>
            <w:r w:rsidR="00D258E9">
              <w:t xml:space="preserve">van </w:t>
            </w:r>
            <w:r w:rsidR="00321FDC">
              <w:t>15,41</w:t>
            </w:r>
          </w:p>
        </w:tc>
        <w:tc>
          <w:tcPr>
            <w:tcW w:w="1677" w:type="dxa"/>
          </w:tcPr>
          <w:p w:rsidR="00D258E9" w:rsidRDefault="00D258E9" w:rsidP="00194961">
            <w:r>
              <w:t xml:space="preserve">€ </w:t>
            </w:r>
            <w:r w:rsidR="004D627C">
              <w:t>22</w:t>
            </w:r>
            <w:r w:rsidR="00A12E64">
              <w:t>0</w:t>
            </w:r>
            <w:r w:rsidR="004D627C">
              <w:t>,</w:t>
            </w:r>
            <w:r w:rsidR="00AD6ECC">
              <w:t>74</w:t>
            </w:r>
          </w:p>
        </w:tc>
        <w:tc>
          <w:tcPr>
            <w:tcW w:w="3205" w:type="dxa"/>
          </w:tcPr>
          <w:p w:rsidR="00D258E9" w:rsidRDefault="008A3F94" w:rsidP="00194961">
            <w:r>
              <w:t>1432,44</w:t>
            </w:r>
            <w:r w:rsidRPr="00F735CE">
              <w:t>%</w:t>
            </w:r>
            <w:r>
              <w:t xml:space="preserve"> </w:t>
            </w:r>
            <w:r w:rsidR="00D258E9">
              <w:t>van 19,42</w:t>
            </w:r>
          </w:p>
        </w:tc>
        <w:tc>
          <w:tcPr>
            <w:tcW w:w="1671" w:type="dxa"/>
          </w:tcPr>
          <w:p w:rsidR="00D258E9" w:rsidRDefault="00D258E9" w:rsidP="00194961">
            <w:r>
              <w:t xml:space="preserve">€ </w:t>
            </w:r>
            <w:r w:rsidR="00FB75BC">
              <w:t>278,18</w:t>
            </w:r>
          </w:p>
        </w:tc>
      </w:tr>
      <w:tr w:rsidR="00D258E9" w:rsidTr="00321FDC">
        <w:trPr>
          <w:trHeight w:val="217"/>
        </w:trPr>
        <w:tc>
          <w:tcPr>
            <w:tcW w:w="3199" w:type="dxa"/>
          </w:tcPr>
          <w:p w:rsidR="00D258E9" w:rsidRDefault="00D258E9" w:rsidP="00194961">
            <w:r>
              <w:t>Totale kostprijs</w:t>
            </w:r>
          </w:p>
        </w:tc>
        <w:tc>
          <w:tcPr>
            <w:tcW w:w="1677" w:type="dxa"/>
          </w:tcPr>
          <w:p w:rsidR="00D258E9" w:rsidRDefault="00D258E9" w:rsidP="00194961">
            <w:r>
              <w:t xml:space="preserve">€ </w:t>
            </w:r>
            <w:r w:rsidR="00E469E1">
              <w:t>23</w:t>
            </w:r>
            <w:r w:rsidR="00AD6ECC">
              <w:t>6</w:t>
            </w:r>
            <w:r w:rsidR="00E469E1">
              <w:t>,</w:t>
            </w:r>
            <w:r w:rsidR="00AD6ECC">
              <w:t>15</w:t>
            </w:r>
          </w:p>
        </w:tc>
        <w:tc>
          <w:tcPr>
            <w:tcW w:w="3205" w:type="dxa"/>
          </w:tcPr>
          <w:p w:rsidR="00D258E9" w:rsidRDefault="00D258E9" w:rsidP="00194961">
            <w:r>
              <w:t>Totale kostprijs</w:t>
            </w:r>
          </w:p>
        </w:tc>
        <w:tc>
          <w:tcPr>
            <w:tcW w:w="1671" w:type="dxa"/>
          </w:tcPr>
          <w:p w:rsidR="00D258E9" w:rsidRDefault="00D258E9" w:rsidP="00194961">
            <w:r>
              <w:t xml:space="preserve">€ </w:t>
            </w:r>
            <w:r w:rsidR="00FB75BC">
              <w:t>297</w:t>
            </w:r>
            <w:r w:rsidR="00E469E1">
              <w:t>,</w:t>
            </w:r>
            <w:r w:rsidR="00FB75BC">
              <w:t>60</w:t>
            </w:r>
          </w:p>
        </w:tc>
      </w:tr>
      <w:tr w:rsidR="00D258E9" w:rsidTr="00321FDC">
        <w:trPr>
          <w:trHeight w:val="217"/>
        </w:trPr>
        <w:tc>
          <w:tcPr>
            <w:tcW w:w="3199" w:type="dxa"/>
          </w:tcPr>
          <w:p w:rsidR="00D258E9" w:rsidRDefault="00D258E9" w:rsidP="00194961">
            <w:r>
              <w:t>Kostprijs per stuk</w:t>
            </w:r>
          </w:p>
        </w:tc>
        <w:tc>
          <w:tcPr>
            <w:tcW w:w="1677" w:type="dxa"/>
          </w:tcPr>
          <w:p w:rsidR="00D258E9" w:rsidRDefault="00D258E9" w:rsidP="00194961">
            <w:r>
              <w:t xml:space="preserve">€ </w:t>
            </w:r>
            <w:r w:rsidR="00FB75BC" w:rsidRPr="00FB75BC">
              <w:t>236,15</w:t>
            </w:r>
          </w:p>
        </w:tc>
        <w:tc>
          <w:tcPr>
            <w:tcW w:w="3205" w:type="dxa"/>
          </w:tcPr>
          <w:p w:rsidR="00D258E9" w:rsidRDefault="00D258E9" w:rsidP="00194961">
            <w:r>
              <w:t>Kostprijs per stuk</w:t>
            </w:r>
          </w:p>
        </w:tc>
        <w:tc>
          <w:tcPr>
            <w:tcW w:w="1671" w:type="dxa"/>
          </w:tcPr>
          <w:p w:rsidR="00D258E9" w:rsidRDefault="00D258E9" w:rsidP="00194961">
            <w:r>
              <w:t xml:space="preserve">€ </w:t>
            </w:r>
            <w:r w:rsidR="00FB75BC">
              <w:t>297</w:t>
            </w:r>
            <w:r w:rsidR="00E469E1">
              <w:t>,</w:t>
            </w:r>
            <w:r w:rsidR="00FB75BC">
              <w:t>60</w:t>
            </w:r>
          </w:p>
        </w:tc>
      </w:tr>
    </w:tbl>
    <w:p w:rsidR="00D258E9" w:rsidRPr="00F735CE" w:rsidRDefault="00D258E9" w:rsidP="00D258E9">
      <w:pPr>
        <w:spacing w:line="240" w:lineRule="auto"/>
      </w:pPr>
    </w:p>
    <w:p w:rsidR="00E671C7" w:rsidRPr="00E671C7" w:rsidRDefault="00D258E9" w:rsidP="0029499E">
      <w:pPr>
        <w:spacing w:line="240" w:lineRule="auto"/>
      </w:pPr>
      <w:r>
        <w:t>Motivatie: Omdat het meeste van de kosten in alle indirecte kosten zitten, gaan we de kostprijs daarop berekenen.</w:t>
      </w:r>
    </w:p>
    <w:sectPr w:rsidR="00E671C7" w:rsidRPr="00E671C7" w:rsidSect="00E671C7">
      <w:headerReference w:type="default" r:id="rId39"/>
      <w:footerReference w:type="default" r:id="rId40"/>
      <w:pgSz w:w="11906" w:h="16838"/>
      <w:pgMar w:top="2126" w:right="1418" w:bottom="2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01B" w:rsidRDefault="00B2301B" w:rsidP="005A7B55">
      <w:pPr>
        <w:spacing w:after="0" w:line="240" w:lineRule="auto"/>
      </w:pPr>
      <w:r>
        <w:separator/>
      </w:r>
    </w:p>
  </w:endnote>
  <w:endnote w:type="continuationSeparator" w:id="0">
    <w:p w:rsidR="00B2301B" w:rsidRDefault="00B2301B" w:rsidP="005A7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B55" w:rsidRDefault="00DF22BC">
    <w:pPr>
      <w:pStyle w:val="Voetteks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-656418</wp:posOffset>
          </wp:positionV>
          <wp:extent cx="7562850" cy="1302213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67" cy="1317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01B" w:rsidRDefault="00B2301B" w:rsidP="005A7B55">
      <w:pPr>
        <w:spacing w:after="0" w:line="240" w:lineRule="auto"/>
      </w:pPr>
      <w:r>
        <w:separator/>
      </w:r>
    </w:p>
  </w:footnote>
  <w:footnote w:type="continuationSeparator" w:id="0">
    <w:p w:rsidR="00B2301B" w:rsidRDefault="00B2301B" w:rsidP="005A7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B55" w:rsidRDefault="00E671C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302213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511" cy="1320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D6D61"/>
    <w:multiLevelType w:val="hybridMultilevel"/>
    <w:tmpl w:val="318C176C"/>
    <w:lvl w:ilvl="0" w:tplc="B1FA5C7A">
      <w:start w:val="14"/>
      <w:numFmt w:val="bullet"/>
      <w:lvlText w:val=""/>
      <w:lvlJc w:val="left"/>
      <w:pPr>
        <w:ind w:left="106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AFA4155"/>
    <w:multiLevelType w:val="hybridMultilevel"/>
    <w:tmpl w:val="B1408520"/>
    <w:lvl w:ilvl="0" w:tplc="D9E0150C">
      <w:start w:val="1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513D04"/>
    <w:multiLevelType w:val="hybridMultilevel"/>
    <w:tmpl w:val="F648E3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2C50"/>
    <w:multiLevelType w:val="hybridMultilevel"/>
    <w:tmpl w:val="6B448804"/>
    <w:lvl w:ilvl="0" w:tplc="F0708BB0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8E9"/>
    <w:rsid w:val="00045AA7"/>
    <w:rsid w:val="00056D95"/>
    <w:rsid w:val="00063E70"/>
    <w:rsid w:val="0013091C"/>
    <w:rsid w:val="00140850"/>
    <w:rsid w:val="00146455"/>
    <w:rsid w:val="001503DB"/>
    <w:rsid w:val="001A1E0D"/>
    <w:rsid w:val="001F1087"/>
    <w:rsid w:val="00292D26"/>
    <w:rsid w:val="0029499E"/>
    <w:rsid w:val="00294A4D"/>
    <w:rsid w:val="00295DDD"/>
    <w:rsid w:val="002D25C6"/>
    <w:rsid w:val="00321FDC"/>
    <w:rsid w:val="00342E15"/>
    <w:rsid w:val="0038702A"/>
    <w:rsid w:val="003B0943"/>
    <w:rsid w:val="004541B2"/>
    <w:rsid w:val="004C1C56"/>
    <w:rsid w:val="004D627C"/>
    <w:rsid w:val="005000EE"/>
    <w:rsid w:val="00540232"/>
    <w:rsid w:val="00585F41"/>
    <w:rsid w:val="005A07D9"/>
    <w:rsid w:val="005A7B55"/>
    <w:rsid w:val="00601E60"/>
    <w:rsid w:val="006805E8"/>
    <w:rsid w:val="006F37E5"/>
    <w:rsid w:val="00706E92"/>
    <w:rsid w:val="00766A58"/>
    <w:rsid w:val="007C4734"/>
    <w:rsid w:val="008364D0"/>
    <w:rsid w:val="0085087D"/>
    <w:rsid w:val="008579C7"/>
    <w:rsid w:val="008712A1"/>
    <w:rsid w:val="008950F2"/>
    <w:rsid w:val="008A3F94"/>
    <w:rsid w:val="008C21F2"/>
    <w:rsid w:val="008E7E9F"/>
    <w:rsid w:val="00941D83"/>
    <w:rsid w:val="00956FC7"/>
    <w:rsid w:val="009952DC"/>
    <w:rsid w:val="009E5273"/>
    <w:rsid w:val="009E58B7"/>
    <w:rsid w:val="00A12E64"/>
    <w:rsid w:val="00A138D9"/>
    <w:rsid w:val="00AA7A3A"/>
    <w:rsid w:val="00AD6ECC"/>
    <w:rsid w:val="00AE355F"/>
    <w:rsid w:val="00B2301B"/>
    <w:rsid w:val="00B30A5F"/>
    <w:rsid w:val="00B74F24"/>
    <w:rsid w:val="00BC0C91"/>
    <w:rsid w:val="00BD16FF"/>
    <w:rsid w:val="00BE03F3"/>
    <w:rsid w:val="00C04558"/>
    <w:rsid w:val="00C418F5"/>
    <w:rsid w:val="00C45E31"/>
    <w:rsid w:val="00CF31D8"/>
    <w:rsid w:val="00D258E9"/>
    <w:rsid w:val="00D5515A"/>
    <w:rsid w:val="00D5606A"/>
    <w:rsid w:val="00D925C0"/>
    <w:rsid w:val="00DF22BC"/>
    <w:rsid w:val="00E469E1"/>
    <w:rsid w:val="00E50BEC"/>
    <w:rsid w:val="00E52D5D"/>
    <w:rsid w:val="00E671C7"/>
    <w:rsid w:val="00E86051"/>
    <w:rsid w:val="00F00EDB"/>
    <w:rsid w:val="00FB75BC"/>
    <w:rsid w:val="00FE38E0"/>
    <w:rsid w:val="00FE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9EFC7A-AD9B-4480-9E57-DF1C933E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258E9"/>
    <w:rPr>
      <w:rFonts w:ascii="Verdana" w:hAnsi="Verdana"/>
      <w:color w:val="000000" w:themeColor="text1"/>
      <w:sz w:val="26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5000EE"/>
    <w:pPr>
      <w:keepNext/>
      <w:keepLines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000EE"/>
    <w:pPr>
      <w:keepNext/>
      <w:keepLines/>
      <w:spacing w:before="40" w:after="0"/>
      <w:outlineLvl w:val="1"/>
    </w:pPr>
    <w:rPr>
      <w:rFonts w:eastAsiaTheme="majorEastAsia" w:cstheme="majorBidi"/>
      <w:sz w:val="3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7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7B55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5A7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7B55"/>
    <w:rPr>
      <w:lang w:val="nl-BE"/>
    </w:rPr>
  </w:style>
  <w:style w:type="paragraph" w:styleId="Geenafstand">
    <w:name w:val="No Spacing"/>
    <w:link w:val="GeenafstandChar"/>
    <w:uiPriority w:val="1"/>
    <w:qFormat/>
    <w:rsid w:val="005000EE"/>
    <w:pPr>
      <w:spacing w:after="0" w:line="240" w:lineRule="auto"/>
    </w:pPr>
    <w:rPr>
      <w:rFonts w:ascii="Verdana" w:hAnsi="Verdana"/>
      <w:sz w:val="36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5000EE"/>
    <w:rPr>
      <w:rFonts w:ascii="Verdana" w:eastAsiaTheme="majorEastAsia" w:hAnsi="Verdana" w:cstheme="majorBidi"/>
      <w:color w:val="000000" w:themeColor="text1"/>
      <w:sz w:val="36"/>
      <w:szCs w:val="3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000EE"/>
    <w:rPr>
      <w:rFonts w:ascii="Verdana" w:eastAsiaTheme="majorEastAsia" w:hAnsi="Verdana" w:cstheme="majorBidi"/>
      <w:color w:val="000000" w:themeColor="text1"/>
      <w:sz w:val="30"/>
      <w:szCs w:val="26"/>
      <w:lang w:val="nl-BE"/>
    </w:rPr>
  </w:style>
  <w:style w:type="paragraph" w:styleId="Titel">
    <w:name w:val="Title"/>
    <w:basedOn w:val="Standaard"/>
    <w:next w:val="Standaard"/>
    <w:link w:val="TitelChar"/>
    <w:uiPriority w:val="10"/>
    <w:qFormat/>
    <w:rsid w:val="005000E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72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5000EE"/>
    <w:rPr>
      <w:rFonts w:ascii="Verdana" w:eastAsiaTheme="majorEastAsia" w:hAnsi="Verdana" w:cstheme="majorBidi"/>
      <w:color w:val="000000" w:themeColor="text1"/>
      <w:spacing w:val="-10"/>
      <w:kern w:val="28"/>
      <w:sz w:val="72"/>
      <w:szCs w:val="56"/>
      <w:u w:val="single"/>
      <w:lang w:val="nl-BE"/>
    </w:rPr>
  </w:style>
  <w:style w:type="table" w:styleId="Tabelraster">
    <w:name w:val="Table Grid"/>
    <w:basedOn w:val="Standaardtabel"/>
    <w:uiPriority w:val="59"/>
    <w:rsid w:val="00D258E9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5">
    <w:name w:val="Grid Table 4 Accent 5"/>
    <w:basedOn w:val="Standaardtabel"/>
    <w:uiPriority w:val="49"/>
    <w:rsid w:val="00D258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jstalinea">
    <w:name w:val="List Paragraph"/>
    <w:basedOn w:val="Standaard"/>
    <w:uiPriority w:val="34"/>
    <w:qFormat/>
    <w:rsid w:val="00D258E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258E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258E9"/>
    <w:rPr>
      <w:rFonts w:ascii="Verdana" w:hAnsi="Verdana"/>
      <w:sz w:val="36"/>
      <w:lang w:val="nl-B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258E9"/>
    <w:pPr>
      <w:outlineLvl w:val="9"/>
    </w:pPr>
    <w:rPr>
      <w:rFonts w:asciiTheme="majorHAnsi" w:hAnsiTheme="majorHAnsi"/>
      <w:b/>
      <w:color w:val="2F5496" w:themeColor="accent1" w:themeShade="BF"/>
      <w:sz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D258E9"/>
    <w:pPr>
      <w:spacing w:after="10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4541B2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0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07D9"/>
    <w:rPr>
      <w:rFonts w:ascii="Segoe UI" w:hAnsi="Segoe UI" w:cs="Segoe UI"/>
      <w:color w:val="000000" w:themeColor="text1"/>
      <w:sz w:val="18"/>
      <w:szCs w:val="1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tore.arduino.cc/breadboard-83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higherlevel.nl/forum/internationaal-ondernemen/internationaal-ondernemen/21-btw-over-producten-van-alibaba-en-aliexpress-567514" TargetMode="External"/><Relationship Id="rId25" Type="http://schemas.openxmlformats.org/officeDocument/2006/relationships/hyperlink" Target="https://www.gamma.be/nl/assortiment/multiplex-hardhout-244x122cm-3-6mm-fsc/p/B557310" TargetMode="External"/><Relationship Id="rId33" Type="http://schemas.openxmlformats.org/officeDocument/2006/relationships/hyperlink" Target="https://www.gamma.be/nl/assortiment/pattex-100-contactlijm-200-g/p/B558245" TargetMode="External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ttps://www.gamma.be/nl/assortiment/martens-bochtstuk-45-graden-met-rubberen-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re.arduino.cc/arduino-yun-rev-2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gamma.be/nl/assortiment/pvc-plaat-wit-1-m-x-0-5-m-x-5-mm/p/B319682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tore.arduino.cc/feetec-9kg-torque-analog-feedback-servo-standard-rc-metal-gear-servo-motor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s://nl.aliexpress.com/item/DS3231-AT24C32-IIC-High-Precision-RTC-Module-Clock-Timer-Memory-Module/2037934408.html?spm=a2g0z.search0104.3.9.62ca675bqJjNhp&amp;ws_ab_test=searchweb0_0,searchweb201602_2_10065_10068_10890_10546_5853215_10548_5851615_5730313_10696_5853015_10924_10925_10926_5729213_10618_10920_10304_10921_10307_5852915_10922_10820_537_536_10059_100031_10103_5852415_319_5852215_317_5852515_453_10084_454_10083_5850015_10843_5733313_10884_5733213_5850915_5733113_10887_10928_321_5733413_322_5733612_5852715_5852615_5733513-10890_5733313,searchweb201603_1,ppcSwitch_0&amp;algo_expid=d1b1f112-034b-4916-8ed2-bc909c5c65d1-1&amp;algo_pvid=d1b1f112-034b-4916-8ed2-bc909c5c65d1" TargetMode="External"/><Relationship Id="rId31" Type="http://schemas.openxmlformats.org/officeDocument/2006/relationships/hyperlink" Target="https://www.gamma.be/nl/assortiment/ok-universele-handzaag-400-mm/p/B6034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nl.aliexpress.com/item/Hond-Kom-Roestvrij-Staal-Hond-Kat-Puppy-Travel-Feeding-Feeder-Dubbele-Voedsel-Kom-Water-Schotel-Accessoires/32855792725.html?spm=a2g0z.search0104.3.3.693d6f807BZ5N1&amp;ws_ab_test=searchweb0_0%2Csearchweb201602_2_5852415_10065_10068_319_5853215_317_10696_5852515_5853015_10924_453_10084_10925_454_10083_10926_10618_10920_10921_10304_10922_10307_5852915_10820_10821_537_10302_536_10843_5733313_5733211_10059_10884_5733113_10887_100031_321_5733413_322_10103_5733612_5852715_5852615_5733513%2Csearchweb201603_1%2CppcSwitch_0&amp;algo_pvid=ee3e8ed1-f24c-443d-a4b1-e63bb79b420b&amp;algo_expid=ee3e8ed1-f24c-443d-a4b1-e63bb79b420b-0" TargetMode="External"/><Relationship Id="rId27" Type="http://schemas.openxmlformats.org/officeDocument/2006/relationships/hyperlink" Target="https://www.gamma.be/nl/assortiment/martens-buis-wit-3-m-x-40-mm-x-3-2-mm/p/B148434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ictergezocht.nl/blog/24_salariswijzer-leidinggevende-icter-krijgt-54-meer-dan-starte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AnimoodTemplate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7CD65-1924-4D26-899C-314E2090F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AnimoodTemplate.dotx</Template>
  <TotalTime>432</TotalTime>
  <Pages>14</Pages>
  <Words>1404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Animood</vt:lpstr>
    </vt:vector>
  </TitlesOfParts>
  <Company/>
  <LinksUpToDate>false</LinksUpToDate>
  <CharactersWithSpaces>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Animood</dc:title>
  <dc:subject>Kostprijsberekening V2 laatste verbetering</dc:subject>
  <dc:creator>Bram</dc:creator>
  <cp:keywords/>
  <dc:description/>
  <cp:lastModifiedBy>Bram Vernimmen</cp:lastModifiedBy>
  <cp:revision>59</cp:revision>
  <cp:lastPrinted>2018-11-22T18:54:00Z</cp:lastPrinted>
  <dcterms:created xsi:type="dcterms:W3CDTF">2018-11-12T10:11:00Z</dcterms:created>
  <dcterms:modified xsi:type="dcterms:W3CDTF">2018-11-22T18:55:00Z</dcterms:modified>
</cp:coreProperties>
</file>